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ECA79" w14:textId="77777777" w:rsidR="007F26E1" w:rsidRDefault="007F26E1">
      <w:pPr>
        <w:rPr>
          <w:b/>
          <w:u w:val="single"/>
        </w:rPr>
      </w:pPr>
      <w:bookmarkStart w:id="0" w:name="_GoBack"/>
      <w:r w:rsidRPr="007F26E1">
        <w:rPr>
          <w:b/>
          <w:noProof/>
          <w:lang w:eastAsia="en-GB"/>
        </w:rPr>
        <w:drawing>
          <wp:inline distT="0" distB="0" distL="0" distR="0" wp14:anchorId="223472D9" wp14:editId="3C904DE2">
            <wp:extent cx="6651492" cy="5715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0203" cy="5722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0650C70" w14:textId="04FDD54E" w:rsidR="00B5144D" w:rsidRDefault="007F26E1">
      <w:pPr>
        <w:rPr>
          <w:b/>
          <w:u w:val="single"/>
        </w:rPr>
      </w:pPr>
      <w:r w:rsidRPr="007F26E1">
        <w:rPr>
          <w:b/>
          <w:noProof/>
          <w:lang w:eastAsia="en-GB"/>
        </w:rPr>
        <w:drawing>
          <wp:inline distT="0" distB="0" distL="0" distR="0" wp14:anchorId="18ECBB00" wp14:editId="15F11F23">
            <wp:extent cx="6659072" cy="260985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82276" cy="2618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5144D">
        <w:rPr>
          <w:b/>
          <w:u w:val="single"/>
        </w:rPr>
        <w:br w:type="page"/>
      </w:r>
    </w:p>
    <w:p w14:paraId="62F69782" w14:textId="18E09871" w:rsidR="00B5144D" w:rsidRDefault="007F26E1" w:rsidP="001B5D26">
      <w:pPr>
        <w:spacing w:after="0" w:line="240" w:lineRule="auto"/>
        <w:rPr>
          <w:b/>
          <w:u w:val="single"/>
        </w:rPr>
      </w:pPr>
      <w:r w:rsidRPr="007F26E1">
        <w:rPr>
          <w:b/>
          <w:noProof/>
          <w:u w:val="single"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6E25F72A" wp14:editId="6F2986A9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2295525" cy="367919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679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E721D" w14:textId="495143C9" w:rsidR="001B5D26" w:rsidRDefault="001B5D26" w:rsidP="001B5D26">
      <w:pPr>
        <w:spacing w:after="0" w:line="240" w:lineRule="auto"/>
        <w:rPr>
          <w:b/>
          <w:u w:val="single"/>
        </w:rPr>
      </w:pPr>
    </w:p>
    <w:p w14:paraId="06F9079F" w14:textId="02102CCA" w:rsidR="00B5144D" w:rsidRDefault="007F26E1" w:rsidP="001B5D26">
      <w:pPr>
        <w:spacing w:after="0" w:line="240" w:lineRule="auto"/>
        <w:rPr>
          <w:b/>
          <w:u w:val="single"/>
        </w:rPr>
      </w:pPr>
      <w:r w:rsidRPr="007F26E1">
        <w:rPr>
          <w:b/>
          <w:noProof/>
          <w:u w:val="single"/>
          <w:lang w:eastAsia="en-GB"/>
        </w:rPr>
        <w:drawing>
          <wp:anchor distT="0" distB="0" distL="114300" distR="114300" simplePos="0" relativeHeight="251674624" behindDoc="0" locked="0" layoutInCell="1" allowOverlap="1" wp14:anchorId="7ED40B0E" wp14:editId="7500FAE9">
            <wp:simplePos x="0" y="0"/>
            <wp:positionH relativeFrom="column">
              <wp:posOffset>2295525</wp:posOffset>
            </wp:positionH>
            <wp:positionV relativeFrom="paragraph">
              <wp:posOffset>325120</wp:posOffset>
            </wp:positionV>
            <wp:extent cx="4350385" cy="1712595"/>
            <wp:effectExtent l="0" t="0" r="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0385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8EDB9" w14:textId="5A78F305" w:rsidR="00B5144D" w:rsidRPr="00B5144D" w:rsidRDefault="00B5144D" w:rsidP="00B5144D"/>
    <w:p w14:paraId="4BAE1B41" w14:textId="1ACF5CB5" w:rsidR="00B5144D" w:rsidRPr="00B5144D" w:rsidRDefault="00B5144D" w:rsidP="00B5144D"/>
    <w:p w14:paraId="672B8423" w14:textId="323741F2" w:rsidR="00B5144D" w:rsidRPr="00B5144D" w:rsidRDefault="00B5144D" w:rsidP="00B5144D"/>
    <w:p w14:paraId="43303837" w14:textId="07F4EC0F" w:rsidR="00B5144D" w:rsidRPr="00B5144D" w:rsidRDefault="007F26E1" w:rsidP="00B5144D">
      <w:r w:rsidRPr="007F26E1">
        <w:rPr>
          <w:b/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699190F4" wp14:editId="21007D77">
            <wp:simplePos x="457200" y="4105275"/>
            <wp:positionH relativeFrom="margin">
              <wp:align>center</wp:align>
            </wp:positionH>
            <wp:positionV relativeFrom="margin">
              <wp:align>bottom</wp:align>
            </wp:positionV>
            <wp:extent cx="6645910" cy="5702751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02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174A15" w14:textId="4A32860B" w:rsidR="00B5144D" w:rsidRDefault="00B5144D" w:rsidP="001B5D26">
      <w:pPr>
        <w:spacing w:after="0" w:line="240" w:lineRule="auto"/>
        <w:rPr>
          <w:b/>
          <w:u w:val="single"/>
        </w:rPr>
      </w:pPr>
    </w:p>
    <w:p w14:paraId="5D8583B9" w14:textId="0E926B67" w:rsidR="00B5144D" w:rsidRPr="007F26E1" w:rsidRDefault="00667BE0" w:rsidP="001B5D26">
      <w:pPr>
        <w:spacing w:after="0" w:line="240" w:lineRule="auto"/>
        <w:rPr>
          <w:b/>
        </w:rPr>
      </w:pPr>
      <w:r w:rsidRPr="007F26E1">
        <w:rPr>
          <w:b/>
          <w:noProof/>
          <w:u w:val="single"/>
          <w:lang w:eastAsia="en-GB"/>
        </w:rPr>
        <w:lastRenderedPageBreak/>
        <w:drawing>
          <wp:anchor distT="0" distB="0" distL="114300" distR="114300" simplePos="0" relativeHeight="251677696" behindDoc="0" locked="0" layoutInCell="1" allowOverlap="1" wp14:anchorId="3BFD5F5E" wp14:editId="7B0EDF2E">
            <wp:simplePos x="0" y="0"/>
            <wp:positionH relativeFrom="column">
              <wp:posOffset>-635</wp:posOffset>
            </wp:positionH>
            <wp:positionV relativeFrom="paragraph">
              <wp:posOffset>18415</wp:posOffset>
            </wp:positionV>
            <wp:extent cx="2276475" cy="3648710"/>
            <wp:effectExtent l="0" t="0" r="9525" b="889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9AE27A" w14:textId="77E4ADF6" w:rsidR="00393749" w:rsidRPr="001C661B" w:rsidRDefault="00393749" w:rsidP="001B5D26">
      <w:pPr>
        <w:spacing w:after="0" w:line="240" w:lineRule="auto"/>
        <w:rPr>
          <w:b/>
          <w:u w:val="single"/>
        </w:rPr>
      </w:pPr>
    </w:p>
    <w:p w14:paraId="1F964E94" w14:textId="1CC48B69" w:rsidR="00925A25" w:rsidRDefault="00925A25" w:rsidP="00BF3F37">
      <w:pPr>
        <w:rPr>
          <w:b/>
          <w:u w:val="single"/>
        </w:rPr>
      </w:pPr>
    </w:p>
    <w:p w14:paraId="39CE0E44" w14:textId="3B2500E7" w:rsidR="00BF3F37" w:rsidRDefault="00667BE0" w:rsidP="00925A25">
      <w:pPr>
        <w:rPr>
          <w:noProof/>
        </w:rPr>
      </w:pPr>
      <w:r w:rsidRPr="00667BE0">
        <w:rPr>
          <w:b/>
          <w:noProof/>
          <w:u w:val="single"/>
          <w:lang w:eastAsia="en-GB"/>
        </w:rPr>
        <w:drawing>
          <wp:anchor distT="0" distB="0" distL="114300" distR="114300" simplePos="0" relativeHeight="251678720" behindDoc="0" locked="0" layoutInCell="1" allowOverlap="1" wp14:anchorId="59181C04" wp14:editId="561C92EF">
            <wp:simplePos x="0" y="0"/>
            <wp:positionH relativeFrom="column">
              <wp:posOffset>2275840</wp:posOffset>
            </wp:positionH>
            <wp:positionV relativeFrom="paragraph">
              <wp:posOffset>182880</wp:posOffset>
            </wp:positionV>
            <wp:extent cx="4543200" cy="19908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200" cy="19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F26E1">
        <w:rPr>
          <w:b/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07B19C6A" wp14:editId="2C1ED0AA">
            <wp:simplePos x="0" y="0"/>
            <wp:positionH relativeFrom="column">
              <wp:posOffset>0</wp:posOffset>
            </wp:positionH>
            <wp:positionV relativeFrom="paragraph">
              <wp:posOffset>3020695</wp:posOffset>
            </wp:positionV>
            <wp:extent cx="6642735" cy="5372100"/>
            <wp:effectExtent l="0" t="0" r="571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5D26">
        <w:rPr>
          <w:b/>
          <w:u w:val="single"/>
        </w:rPr>
        <w:br w:type="page"/>
      </w:r>
      <w:r w:rsidR="00F9143F"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132547E6" wp14:editId="1DE6F48A">
            <wp:simplePos x="0" y="0"/>
            <wp:positionH relativeFrom="margin">
              <wp:posOffset>0</wp:posOffset>
            </wp:positionH>
            <wp:positionV relativeFrom="margin">
              <wp:posOffset>-114300</wp:posOffset>
            </wp:positionV>
            <wp:extent cx="6660000" cy="4379335"/>
            <wp:effectExtent l="0" t="0" r="7620" b="254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000" cy="437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5A25">
        <w:rPr>
          <w:noProof/>
        </w:rPr>
        <w:t xml:space="preserve"> </w:t>
      </w:r>
      <w:r w:rsidR="00F9143F">
        <w:rPr>
          <w:noProof/>
          <w:lang w:eastAsia="en-GB"/>
        </w:rPr>
        <w:drawing>
          <wp:inline distT="0" distB="0" distL="0" distR="0" wp14:anchorId="78081574" wp14:editId="5E837AB9">
            <wp:extent cx="6660000" cy="4664764"/>
            <wp:effectExtent l="0" t="0" r="762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003"/>
                    <a:stretch/>
                  </pic:blipFill>
                  <pic:spPr bwMode="auto">
                    <a:xfrm>
                      <a:off x="0" y="0"/>
                      <a:ext cx="6660000" cy="46647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F3F37" w:rsidSect="00DF1D65">
      <w:headerReference w:type="default" r:id="rId19"/>
      <w:pgSz w:w="11906" w:h="16838"/>
      <w:pgMar w:top="873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115BA" w14:textId="77777777" w:rsidR="00770B6C" w:rsidRDefault="00770B6C" w:rsidP="0032224B">
      <w:pPr>
        <w:spacing w:after="0" w:line="240" w:lineRule="auto"/>
      </w:pPr>
      <w:r>
        <w:separator/>
      </w:r>
    </w:p>
  </w:endnote>
  <w:endnote w:type="continuationSeparator" w:id="0">
    <w:p w14:paraId="022AFE95" w14:textId="77777777" w:rsidR="00770B6C" w:rsidRDefault="00770B6C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102C6E" w14:textId="77777777" w:rsidR="00770B6C" w:rsidRDefault="00770B6C" w:rsidP="0032224B">
      <w:pPr>
        <w:spacing w:after="0" w:line="240" w:lineRule="auto"/>
      </w:pPr>
      <w:r>
        <w:separator/>
      </w:r>
    </w:p>
  </w:footnote>
  <w:footnote w:type="continuationSeparator" w:id="0">
    <w:p w14:paraId="27215154" w14:textId="77777777" w:rsidR="00770B6C" w:rsidRDefault="00770B6C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CF3944E" w:rsidR="009F5A7A" w:rsidRPr="009F5A7A" w:rsidRDefault="007C03E9" w:rsidP="009F5A7A">
    <w:pPr>
      <w:spacing w:after="0" w:line="240" w:lineRule="auto"/>
      <w:rPr>
        <w:b/>
        <w:u w:val="single"/>
      </w:rPr>
    </w:pPr>
    <w:r w:rsidRPr="001C661B">
      <w:rPr>
        <w:b/>
        <w:u w:val="single"/>
      </w:rPr>
      <w:t xml:space="preserve">Year 3 Homework – Set </w:t>
    </w:r>
    <w:r>
      <w:rPr>
        <w:b/>
        <w:u w:val="single"/>
      </w:rPr>
      <w:t xml:space="preserve">Thursday </w:t>
    </w:r>
    <w:r w:rsidR="007F26E1">
      <w:rPr>
        <w:b/>
        <w:u w:val="single"/>
      </w:rPr>
      <w:t>20</w:t>
    </w:r>
    <w:r w:rsidR="007F26E1" w:rsidRPr="007F26E1">
      <w:rPr>
        <w:b/>
        <w:u w:val="single"/>
        <w:vertAlign w:val="superscript"/>
      </w:rPr>
      <w:t>th</w:t>
    </w:r>
    <w:r>
      <w:rPr>
        <w:b/>
        <w:u w:val="single"/>
      </w:rPr>
      <w:t xml:space="preserve"> October 202</w:t>
    </w:r>
    <w:r w:rsidR="00C516B0">
      <w:rPr>
        <w:b/>
        <w:u w:val="single"/>
      </w:rPr>
      <w:t>2</w:t>
    </w:r>
    <w:r w:rsidRPr="001C661B">
      <w:rPr>
        <w:b/>
        <w:u w:val="single"/>
      </w:rPr>
      <w:t xml:space="preserve">, Due </w:t>
    </w:r>
    <w:r w:rsidR="007F26E1">
      <w:rPr>
        <w:b/>
        <w:u w:val="single"/>
      </w:rPr>
      <w:t>Thursday 3rd November 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197AD5"/>
    <w:rsid w:val="001A084A"/>
    <w:rsid w:val="001B5D26"/>
    <w:rsid w:val="001C661B"/>
    <w:rsid w:val="002A2F94"/>
    <w:rsid w:val="0032224B"/>
    <w:rsid w:val="00393749"/>
    <w:rsid w:val="003B37F9"/>
    <w:rsid w:val="003F6AD7"/>
    <w:rsid w:val="005046B3"/>
    <w:rsid w:val="005E0705"/>
    <w:rsid w:val="00667BE0"/>
    <w:rsid w:val="00770B6C"/>
    <w:rsid w:val="007C03E9"/>
    <w:rsid w:val="007F26E1"/>
    <w:rsid w:val="008F273A"/>
    <w:rsid w:val="00925A25"/>
    <w:rsid w:val="009F5A7A"/>
    <w:rsid w:val="00A05E31"/>
    <w:rsid w:val="00AA61EC"/>
    <w:rsid w:val="00B451C7"/>
    <w:rsid w:val="00B5144D"/>
    <w:rsid w:val="00BF3F37"/>
    <w:rsid w:val="00C35931"/>
    <w:rsid w:val="00C516B0"/>
    <w:rsid w:val="00C85D31"/>
    <w:rsid w:val="00D41026"/>
    <w:rsid w:val="00D72E36"/>
    <w:rsid w:val="00DF1D65"/>
    <w:rsid w:val="00E82919"/>
    <w:rsid w:val="00EB261E"/>
    <w:rsid w:val="00F9143F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7C0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3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4A2D3F-77F1-4158-BDDF-3EA0FCA54C0F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D8611A1D-4107-435A-9F90-07D2210EA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1D30F2-D077-46E5-8C73-367D3CCD8B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99A09D6F</Template>
  <TotalTime>13</TotalTime>
  <Pages>4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cp:lastPrinted>2021-10-19T11:31:00Z</cp:lastPrinted>
  <dcterms:created xsi:type="dcterms:W3CDTF">2022-10-19T12:37:00Z</dcterms:created>
  <dcterms:modified xsi:type="dcterms:W3CDTF">2022-10-26T12:57:00Z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