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50C70" w14:textId="77715A31" w:rsidR="001B5D26" w:rsidRPr="001C661B" w:rsidRDefault="006D4F52" w:rsidP="001B5D26">
      <w:pPr>
        <w:spacing w:after="0" w:line="240" w:lineRule="auto"/>
        <w:rPr>
          <w:b/>
          <w:u w:val="single"/>
        </w:rPr>
      </w:pPr>
      <w:r w:rsidRPr="0014136B">
        <w:rPr>
          <w:b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F89AD54" wp14:editId="41EA1AD7">
            <wp:simplePos x="457200" y="962025"/>
            <wp:positionH relativeFrom="margin">
              <wp:align>center</wp:align>
            </wp:positionH>
            <wp:positionV relativeFrom="margin">
              <wp:align>top</wp:align>
            </wp:positionV>
            <wp:extent cx="6629400" cy="8911062"/>
            <wp:effectExtent l="0" t="0" r="0" b="444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8911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ED7942" w14:textId="77777777" w:rsidR="001B5D26" w:rsidRDefault="001B5D2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68CE2A0B" w14:textId="0A1B4CB6" w:rsidR="006D4F52" w:rsidRDefault="006D4F52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3BEEF26A" wp14:editId="02854C6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675000" cy="9000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000" cy="9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C161F1" w14:textId="28260BAA" w:rsidR="006D4F52" w:rsidRDefault="006D4F52">
      <w:pPr>
        <w:rPr>
          <w:b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E1CF714" wp14:editId="0582CE8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682724" cy="9000000"/>
            <wp:effectExtent l="0" t="0" r="444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724" cy="9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u w:val="single"/>
        </w:rPr>
        <w:br w:type="page"/>
      </w:r>
    </w:p>
    <w:p w14:paraId="62CAD365" w14:textId="1C5C18E1" w:rsidR="001B5D26" w:rsidRDefault="00DF1D65" w:rsidP="001B5D26">
      <w:pPr>
        <w:spacing w:after="0" w:line="240" w:lineRule="auto"/>
        <w:rPr>
          <w:b/>
          <w:u w:val="single"/>
        </w:rPr>
        <w:sectPr w:rsidR="001B5D26" w:rsidSect="001B5D26">
          <w:head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0E1C715E" wp14:editId="51AE0755">
            <wp:simplePos x="457200" y="1133475"/>
            <wp:positionH relativeFrom="margin">
              <wp:align>center</wp:align>
            </wp:positionH>
            <wp:positionV relativeFrom="margin">
              <wp:align>top</wp:align>
            </wp:positionV>
            <wp:extent cx="6689725" cy="8991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"/>
                    <a:stretch/>
                  </pic:blipFill>
                  <pic:spPr bwMode="auto">
                    <a:xfrm>
                      <a:off x="0" y="0"/>
                      <a:ext cx="6689725" cy="899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22668B0" w14:textId="5D080356" w:rsidR="00FA5BF4" w:rsidRPr="006D4F52" w:rsidRDefault="00FA5BF4" w:rsidP="00FA5BF4">
      <w:pPr>
        <w:spacing w:after="0" w:line="240" w:lineRule="auto"/>
        <w:rPr>
          <w:b/>
          <w:i/>
          <w:sz w:val="32"/>
          <w:u w:val="single"/>
        </w:rPr>
      </w:pPr>
      <w:r w:rsidRPr="006D4F52">
        <w:rPr>
          <w:b/>
          <w:i/>
          <w:sz w:val="32"/>
          <w:u w:val="single"/>
        </w:rPr>
        <w:lastRenderedPageBreak/>
        <w:t>Correct the sentence punctuation:</w:t>
      </w:r>
    </w:p>
    <w:p w14:paraId="1774D49C" w14:textId="2C719E96" w:rsidR="00FA5BF4" w:rsidRPr="006D4F52" w:rsidRDefault="00FA5BF4" w:rsidP="00FA5BF4">
      <w:pPr>
        <w:spacing w:after="0" w:line="240" w:lineRule="auto"/>
        <w:rPr>
          <w:i/>
          <w:sz w:val="32"/>
        </w:rPr>
      </w:pPr>
      <w:r w:rsidRPr="006D4F52">
        <w:rPr>
          <w:i/>
          <w:sz w:val="32"/>
        </w:rPr>
        <w:t>Write the correct sentence underneath by adding in capital letters, full stops and question marks.</w:t>
      </w:r>
    </w:p>
    <w:p w14:paraId="1DDDAC0F" w14:textId="5C1E8930" w:rsidR="00FA5BF4" w:rsidRDefault="00FA5BF4" w:rsidP="00FA5BF4">
      <w:pPr>
        <w:spacing w:after="0" w:line="240" w:lineRule="auto"/>
        <w:rPr>
          <w:b/>
          <w:i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"/>
        <w:gridCol w:w="10016"/>
      </w:tblGrid>
      <w:tr w:rsidR="00FA5BF4" w14:paraId="116385CE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60E671A5" w14:textId="28AA8F02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1</w:t>
            </w:r>
          </w:p>
        </w:tc>
        <w:tc>
          <w:tcPr>
            <w:tcW w:w="10035" w:type="dxa"/>
            <w:vAlign w:val="center"/>
          </w:tcPr>
          <w:p w14:paraId="03A2A368" w14:textId="0866B423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my dog is red</w:t>
            </w:r>
          </w:p>
        </w:tc>
      </w:tr>
      <w:tr w:rsidR="00FA5BF4" w14:paraId="2BC77BE5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3210EC14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4E3D969A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0509BA20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1EE8D3E3" w14:textId="7174F737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2</w:t>
            </w:r>
          </w:p>
        </w:tc>
        <w:tc>
          <w:tcPr>
            <w:tcW w:w="10035" w:type="dxa"/>
            <w:vAlign w:val="center"/>
          </w:tcPr>
          <w:p w14:paraId="6515812E" w14:textId="424DD036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do you like sweets</w:t>
            </w:r>
          </w:p>
        </w:tc>
      </w:tr>
      <w:tr w:rsidR="00FA5BF4" w14:paraId="03BA4016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61360D21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71A28AF8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4D790808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1B39465D" w14:textId="2F3CF00B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3</w:t>
            </w:r>
          </w:p>
        </w:tc>
        <w:tc>
          <w:tcPr>
            <w:tcW w:w="10035" w:type="dxa"/>
            <w:vAlign w:val="center"/>
          </w:tcPr>
          <w:p w14:paraId="7F4D245D" w14:textId="758A8FE6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it is cold today</w:t>
            </w:r>
          </w:p>
        </w:tc>
      </w:tr>
      <w:tr w:rsidR="00FA5BF4" w14:paraId="2A8E4C62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37360BAD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2F6AAD7C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7D19C732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30151961" w14:textId="39635441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4</w:t>
            </w:r>
          </w:p>
        </w:tc>
        <w:tc>
          <w:tcPr>
            <w:tcW w:w="10035" w:type="dxa"/>
            <w:vAlign w:val="center"/>
          </w:tcPr>
          <w:p w14:paraId="347B668C" w14:textId="5571CA90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is this your school</w:t>
            </w:r>
          </w:p>
        </w:tc>
      </w:tr>
      <w:tr w:rsidR="00FA5BF4" w14:paraId="03EF668E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60FBCE29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3720E49F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03BA5C6D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5EF276CC" w14:textId="02F4B67F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5</w:t>
            </w:r>
          </w:p>
        </w:tc>
        <w:tc>
          <w:tcPr>
            <w:tcW w:w="10035" w:type="dxa"/>
            <w:vAlign w:val="center"/>
          </w:tcPr>
          <w:p w14:paraId="16C44C93" w14:textId="04D629B6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the pen is green</w:t>
            </w:r>
          </w:p>
        </w:tc>
      </w:tr>
      <w:tr w:rsidR="00FA5BF4" w14:paraId="442EB620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1832E501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738804D8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096369A0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676B2F7C" w14:textId="0109E109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6</w:t>
            </w:r>
          </w:p>
        </w:tc>
        <w:tc>
          <w:tcPr>
            <w:tcW w:w="10035" w:type="dxa"/>
            <w:vAlign w:val="center"/>
          </w:tcPr>
          <w:p w14:paraId="160999F1" w14:textId="123E3799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is that cat black</w:t>
            </w:r>
          </w:p>
        </w:tc>
      </w:tr>
      <w:tr w:rsidR="00FA5BF4" w14:paraId="403D18FF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36E7BB78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730FCD1F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641B6312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0FBD6692" w14:textId="09B48CAC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7</w:t>
            </w:r>
          </w:p>
        </w:tc>
        <w:tc>
          <w:tcPr>
            <w:tcW w:w="10035" w:type="dxa"/>
            <w:vAlign w:val="center"/>
          </w:tcPr>
          <w:p w14:paraId="7014AC1A" w14:textId="5C58889F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he was sat on the wall</w:t>
            </w:r>
          </w:p>
        </w:tc>
      </w:tr>
      <w:tr w:rsidR="00FA5BF4" w14:paraId="56B1A418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7B416DB6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181AC985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  <w:tr w:rsidR="00FA5BF4" w14:paraId="3F325411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5889CE57" w14:textId="08CFF69B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8</w:t>
            </w:r>
          </w:p>
        </w:tc>
        <w:tc>
          <w:tcPr>
            <w:tcW w:w="10035" w:type="dxa"/>
            <w:vAlign w:val="center"/>
          </w:tcPr>
          <w:p w14:paraId="39BDBE17" w14:textId="2DDBED61" w:rsidR="00FA5BF4" w:rsidRPr="006D4F52" w:rsidRDefault="00FA5BF4" w:rsidP="00FA5BF4">
            <w:pPr>
              <w:rPr>
                <w:i/>
                <w:sz w:val="44"/>
              </w:rPr>
            </w:pPr>
            <w:r w:rsidRPr="006D4F52">
              <w:rPr>
                <w:i/>
                <w:sz w:val="44"/>
              </w:rPr>
              <w:t>I ate hot dogs from a box</w:t>
            </w:r>
          </w:p>
        </w:tc>
      </w:tr>
      <w:tr w:rsidR="00FA5BF4" w14:paraId="5BCE8DFF" w14:textId="77777777" w:rsidTr="006D4F52">
        <w:trPr>
          <w:trHeight w:val="794"/>
        </w:trPr>
        <w:tc>
          <w:tcPr>
            <w:tcW w:w="421" w:type="dxa"/>
            <w:vAlign w:val="center"/>
          </w:tcPr>
          <w:p w14:paraId="78BCF312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  <w:tc>
          <w:tcPr>
            <w:tcW w:w="10035" w:type="dxa"/>
            <w:vAlign w:val="center"/>
          </w:tcPr>
          <w:p w14:paraId="03C5F181" w14:textId="77777777" w:rsidR="00FA5BF4" w:rsidRPr="006D4F52" w:rsidRDefault="00FA5BF4" w:rsidP="00FA5BF4">
            <w:pPr>
              <w:rPr>
                <w:i/>
                <w:sz w:val="44"/>
              </w:rPr>
            </w:pPr>
          </w:p>
        </w:tc>
      </w:tr>
    </w:tbl>
    <w:p w14:paraId="1A81CE72" w14:textId="77777777" w:rsidR="00FA5BF4" w:rsidRPr="00AA4156" w:rsidRDefault="00FA5BF4" w:rsidP="00FA5BF4">
      <w:pPr>
        <w:spacing w:after="0" w:line="240" w:lineRule="auto"/>
        <w:rPr>
          <w:b/>
          <w:i/>
          <w:u w:val="single"/>
        </w:rPr>
      </w:pPr>
    </w:p>
    <w:p w14:paraId="778C3AF7" w14:textId="77777777" w:rsidR="00FA5BF4" w:rsidRDefault="00FA5BF4" w:rsidP="00FA5BF4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17D9CC32" wp14:editId="197B5330">
            <wp:extent cx="6612832" cy="838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12832" cy="83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F10B0" w14:textId="77777777" w:rsidR="00FA5BF4" w:rsidRDefault="00FA5BF4" w:rsidP="00FA5BF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11F00CA0" w14:textId="77777777" w:rsidR="00FA5BF4" w:rsidRDefault="00FA5BF4" w:rsidP="00FA5BF4">
      <w:pPr>
        <w:spacing w:after="0"/>
        <w:rPr>
          <w:b/>
          <w:sz w:val="28"/>
          <w:szCs w:val="28"/>
          <w:u w:val="single"/>
        </w:rPr>
      </w:pPr>
      <w:r w:rsidRPr="00BB5D76">
        <w:rPr>
          <w:b/>
          <w:sz w:val="28"/>
          <w:szCs w:val="28"/>
          <w:u w:val="single"/>
        </w:rPr>
        <w:lastRenderedPageBreak/>
        <w:t xml:space="preserve">Homework – Year 3 – Set </w:t>
      </w:r>
      <w:r>
        <w:rPr>
          <w:b/>
          <w:sz w:val="28"/>
          <w:szCs w:val="28"/>
          <w:u w:val="single"/>
        </w:rPr>
        <w:t>Friday 27</w:t>
      </w:r>
      <w:r w:rsidRPr="00C75BCB">
        <w:rPr>
          <w:b/>
          <w:sz w:val="28"/>
          <w:szCs w:val="28"/>
          <w:u w:val="single"/>
          <w:vertAlign w:val="superscript"/>
        </w:rPr>
        <w:t>th</w:t>
      </w:r>
      <w:r>
        <w:rPr>
          <w:b/>
          <w:sz w:val="28"/>
          <w:szCs w:val="28"/>
          <w:u w:val="single"/>
        </w:rPr>
        <w:t xml:space="preserve"> September</w:t>
      </w:r>
      <w:r w:rsidRPr="00BB5D76">
        <w:rPr>
          <w:b/>
          <w:sz w:val="28"/>
          <w:szCs w:val="28"/>
          <w:u w:val="single"/>
        </w:rPr>
        <w:t xml:space="preserve">, due </w:t>
      </w:r>
      <w:r>
        <w:rPr>
          <w:b/>
          <w:sz w:val="28"/>
          <w:szCs w:val="28"/>
          <w:u w:val="single"/>
        </w:rPr>
        <w:t>Thursday 3</w:t>
      </w:r>
      <w:r w:rsidRPr="00C75BCB">
        <w:rPr>
          <w:b/>
          <w:sz w:val="28"/>
          <w:szCs w:val="28"/>
          <w:u w:val="single"/>
          <w:vertAlign w:val="superscript"/>
        </w:rPr>
        <w:t>rd</w:t>
      </w:r>
      <w:r>
        <w:rPr>
          <w:b/>
          <w:sz w:val="28"/>
          <w:szCs w:val="28"/>
          <w:u w:val="single"/>
        </w:rPr>
        <w:t xml:space="preserve"> October 2019</w:t>
      </w:r>
    </w:p>
    <w:p w14:paraId="4121240D" w14:textId="77777777" w:rsidR="00FA5BF4" w:rsidRDefault="00FA5BF4" w:rsidP="00FA5BF4">
      <w:pPr>
        <w:spacing w:after="0"/>
        <w:rPr>
          <w:b/>
          <w:sz w:val="28"/>
          <w:szCs w:val="28"/>
          <w:u w:val="single"/>
        </w:rPr>
      </w:pPr>
    </w:p>
    <w:p w14:paraId="2F70DCF7" w14:textId="77777777" w:rsidR="00FA5BF4" w:rsidRDefault="00FA5BF4" w:rsidP="00FA5BF4">
      <w:pPr>
        <w:spacing w:after="0"/>
      </w:pPr>
      <w:r>
        <w:rPr>
          <w:noProof/>
          <w:lang w:eastAsia="en-GB"/>
        </w:rPr>
        <w:drawing>
          <wp:inline distT="0" distB="0" distL="0" distR="0" wp14:anchorId="2B3314AE" wp14:editId="61AD328C">
            <wp:extent cx="6631237" cy="8316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31237" cy="83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29799" w14:textId="77777777" w:rsidR="002A2F94" w:rsidRPr="003F6AD7" w:rsidRDefault="002A2F94" w:rsidP="00FA5BF4">
      <w:pPr>
        <w:spacing w:after="0" w:line="240" w:lineRule="auto"/>
        <w:rPr>
          <w:bCs/>
        </w:rPr>
      </w:pPr>
    </w:p>
    <w:sectPr w:rsidR="002A2F94" w:rsidRPr="003F6AD7" w:rsidSect="00DF1D65">
      <w:pgSz w:w="11906" w:h="16838"/>
      <w:pgMar w:top="873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6668D" w14:textId="77777777" w:rsidR="005A577D" w:rsidRDefault="005A577D" w:rsidP="0032224B">
      <w:pPr>
        <w:spacing w:after="0" w:line="240" w:lineRule="auto"/>
      </w:pPr>
      <w:r>
        <w:separator/>
      </w:r>
    </w:p>
  </w:endnote>
  <w:endnote w:type="continuationSeparator" w:id="0">
    <w:p w14:paraId="7C1B911E" w14:textId="77777777" w:rsidR="005A577D" w:rsidRDefault="005A577D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01A86" w14:textId="77777777" w:rsidR="005A577D" w:rsidRDefault="005A577D" w:rsidP="0032224B">
      <w:pPr>
        <w:spacing w:after="0" w:line="240" w:lineRule="auto"/>
      </w:pPr>
      <w:r>
        <w:separator/>
      </w:r>
    </w:p>
  </w:footnote>
  <w:footnote w:type="continuationSeparator" w:id="0">
    <w:p w14:paraId="127E1E62" w14:textId="77777777" w:rsidR="005A577D" w:rsidRDefault="005A577D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D6A8B" w14:textId="658EC033" w:rsidR="006D4F52" w:rsidRDefault="006D4F52" w:rsidP="006D4F52">
    <w:pPr>
      <w:spacing w:after="0" w:line="240" w:lineRule="auto"/>
      <w:rPr>
        <w:b/>
        <w:i/>
        <w:u w:val="single"/>
      </w:rPr>
    </w:pPr>
    <w:r w:rsidRPr="00AA4156">
      <w:rPr>
        <w:b/>
        <w:i/>
        <w:u w:val="single"/>
      </w:rPr>
      <w:t xml:space="preserve">Year 3 Homework – Set Friday </w:t>
    </w:r>
    <w:r>
      <w:rPr>
        <w:b/>
        <w:i/>
        <w:u w:val="single"/>
      </w:rPr>
      <w:t>7</w:t>
    </w:r>
    <w:r w:rsidRPr="00FA5BF4">
      <w:rPr>
        <w:b/>
        <w:i/>
        <w:u w:val="single"/>
        <w:vertAlign w:val="superscript"/>
      </w:rPr>
      <w:t>th</w:t>
    </w:r>
    <w:r>
      <w:rPr>
        <w:b/>
        <w:i/>
        <w:u w:val="single"/>
      </w:rPr>
      <w:t xml:space="preserve"> October</w:t>
    </w:r>
    <w:r w:rsidRPr="00AA4156">
      <w:rPr>
        <w:b/>
        <w:i/>
        <w:u w:val="single"/>
      </w:rPr>
      <w:t>, Due Thursday 1</w:t>
    </w:r>
    <w:r>
      <w:rPr>
        <w:b/>
        <w:i/>
        <w:u w:val="single"/>
      </w:rPr>
      <w:t>3</w:t>
    </w:r>
    <w:r w:rsidRPr="00AA4156">
      <w:rPr>
        <w:b/>
        <w:i/>
        <w:u w:val="single"/>
        <w:vertAlign w:val="superscript"/>
      </w:rPr>
      <w:t>th</w:t>
    </w:r>
    <w:r>
      <w:rPr>
        <w:b/>
        <w:i/>
        <w:u w:val="single"/>
      </w:rPr>
      <w:t xml:space="preserve"> October 2022</w:t>
    </w:r>
  </w:p>
  <w:p w14:paraId="5BA8B303" w14:textId="764238ED" w:rsidR="006D4F52" w:rsidRDefault="006D4F52">
    <w:pPr>
      <w:pStyle w:val="Header"/>
    </w:pPr>
  </w:p>
  <w:p w14:paraId="51D225DB" w14:textId="77777777" w:rsidR="006D4F52" w:rsidRDefault="006D4F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F5F34"/>
    <w:rsid w:val="001B5D26"/>
    <w:rsid w:val="001C661B"/>
    <w:rsid w:val="002A2F94"/>
    <w:rsid w:val="0032224B"/>
    <w:rsid w:val="003F6AD7"/>
    <w:rsid w:val="005A577D"/>
    <w:rsid w:val="006D4F52"/>
    <w:rsid w:val="008F273A"/>
    <w:rsid w:val="00A05E31"/>
    <w:rsid w:val="00AA4156"/>
    <w:rsid w:val="00C85D31"/>
    <w:rsid w:val="00D72E36"/>
    <w:rsid w:val="00DF1D65"/>
    <w:rsid w:val="00E82919"/>
    <w:rsid w:val="00EB261E"/>
    <w:rsid w:val="00FA5BF4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AA4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8A2F65-A6E7-4283-A2E1-933B37C2F2DA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B4CAC96E-D7E4-460E-966C-D0A306C6CE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B40994-1B1D-4DAD-B037-904528E8B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847441A7</Template>
  <TotalTime>25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6</cp:revision>
  <cp:lastPrinted>2022-10-05T17:25:00Z</cp:lastPrinted>
  <dcterms:created xsi:type="dcterms:W3CDTF">2019-09-29T13:01:00Z</dcterms:created>
  <dcterms:modified xsi:type="dcterms:W3CDTF">2022-10-05T17:26:00Z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