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51D103" w14:textId="272CB9E8" w:rsidR="001B5D26" w:rsidRDefault="001B5D26" w:rsidP="114621BB">
      <w:pPr>
        <w:spacing w:after="0" w:line="240" w:lineRule="auto"/>
        <w:rPr>
          <w:b/>
          <w:bCs/>
          <w:u w:val="single"/>
        </w:rPr>
      </w:pPr>
      <w:r w:rsidRPr="114621BB">
        <w:rPr>
          <w:b/>
          <w:bCs/>
          <w:u w:val="single"/>
        </w:rPr>
        <w:t>Ye</w:t>
      </w:r>
      <w:r w:rsidRPr="114621BB">
        <w:rPr>
          <w:b/>
          <w:bCs/>
          <w:i/>
          <w:iCs/>
          <w:u w:val="single"/>
        </w:rPr>
        <w:t xml:space="preserve">ar 3 Homework – Set Friday </w:t>
      </w:r>
      <w:r w:rsidR="009E10FA" w:rsidRPr="114621BB">
        <w:rPr>
          <w:b/>
          <w:bCs/>
          <w:i/>
          <w:iCs/>
          <w:u w:val="single"/>
        </w:rPr>
        <w:t>2</w:t>
      </w:r>
      <w:r w:rsidR="5B3BAE60" w:rsidRPr="114621BB">
        <w:rPr>
          <w:b/>
          <w:bCs/>
          <w:i/>
          <w:iCs/>
          <w:u w:val="single"/>
        </w:rPr>
        <w:t>3rd</w:t>
      </w:r>
      <w:r w:rsidR="009E10FA" w:rsidRPr="114621BB">
        <w:rPr>
          <w:b/>
          <w:bCs/>
          <w:i/>
          <w:iCs/>
          <w:u w:val="single"/>
        </w:rPr>
        <w:t xml:space="preserve"> </w:t>
      </w:r>
      <w:r w:rsidRPr="114621BB">
        <w:rPr>
          <w:b/>
          <w:bCs/>
          <w:i/>
          <w:iCs/>
          <w:u w:val="single"/>
        </w:rPr>
        <w:t xml:space="preserve">September, Due Thursday </w:t>
      </w:r>
      <w:r w:rsidR="19991E3D" w:rsidRPr="114621BB">
        <w:rPr>
          <w:b/>
          <w:bCs/>
          <w:i/>
          <w:iCs/>
          <w:u w:val="single"/>
        </w:rPr>
        <w:t>29</w:t>
      </w:r>
      <w:r w:rsidR="009E10FA" w:rsidRPr="114621BB">
        <w:rPr>
          <w:b/>
          <w:bCs/>
          <w:i/>
          <w:iCs/>
          <w:u w:val="single"/>
          <w:vertAlign w:val="superscript"/>
        </w:rPr>
        <w:t>th</w:t>
      </w:r>
      <w:r w:rsidR="009E10FA" w:rsidRPr="114621BB">
        <w:rPr>
          <w:b/>
          <w:bCs/>
          <w:i/>
          <w:iCs/>
          <w:u w:val="single"/>
        </w:rPr>
        <w:t xml:space="preserve"> </w:t>
      </w:r>
      <w:r w:rsidRPr="114621BB">
        <w:rPr>
          <w:b/>
          <w:bCs/>
          <w:i/>
          <w:iCs/>
          <w:u w:val="single"/>
        </w:rPr>
        <w:t xml:space="preserve">September </w:t>
      </w:r>
      <w:r w:rsidR="009E10FA" w:rsidRPr="114621BB">
        <w:rPr>
          <w:b/>
          <w:bCs/>
          <w:i/>
          <w:iCs/>
          <w:u w:val="single"/>
        </w:rPr>
        <w:t>20</w:t>
      </w:r>
      <w:r w:rsidR="45D34382" w:rsidRPr="114621BB">
        <w:rPr>
          <w:b/>
          <w:bCs/>
          <w:i/>
          <w:iCs/>
          <w:u w:val="single"/>
        </w:rPr>
        <w:t>22</w:t>
      </w:r>
    </w:p>
    <w:p w14:paraId="2CCBB1A7" w14:textId="1D6B172E" w:rsidR="001B5D26" w:rsidRDefault="001B5D26" w:rsidP="001B5D26">
      <w:pPr>
        <w:spacing w:after="0" w:line="240" w:lineRule="auto"/>
        <w:rPr>
          <w:b/>
          <w:u w:val="single"/>
        </w:rPr>
      </w:pPr>
    </w:p>
    <w:p w14:paraId="30650C70" w14:textId="10E9734E" w:rsidR="001B5D26" w:rsidRPr="001C661B" w:rsidRDefault="001B5D26" w:rsidP="001B5D26">
      <w:pPr>
        <w:spacing w:after="0" w:line="240" w:lineRule="auto"/>
        <w:rPr>
          <w:b/>
          <w:u w:val="single"/>
        </w:rPr>
      </w:pPr>
      <w:r>
        <w:rPr>
          <w:noProof/>
          <w:lang w:eastAsia="en-GB"/>
        </w:rPr>
        <w:drawing>
          <wp:inline distT="0" distB="0" distL="0" distR="0" wp14:anchorId="66F9215E" wp14:editId="5DF4FE84">
            <wp:extent cx="6677025" cy="9059509"/>
            <wp:effectExtent l="0" t="0" r="0" b="889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89767" cy="9076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ED7942" w14:textId="77777777" w:rsidR="001B5D26" w:rsidRDefault="001B5D26">
      <w:pPr>
        <w:rPr>
          <w:b/>
          <w:u w:val="single"/>
        </w:rPr>
      </w:pPr>
      <w:r>
        <w:rPr>
          <w:b/>
          <w:u w:val="single"/>
        </w:rPr>
        <w:br w:type="page"/>
      </w:r>
    </w:p>
    <w:p w14:paraId="5D35136A" w14:textId="77777777" w:rsidR="001B5D26" w:rsidRDefault="001B5D26" w:rsidP="001B5D26">
      <w:pPr>
        <w:spacing w:after="0" w:line="240" w:lineRule="auto"/>
        <w:rPr>
          <w:b/>
          <w:u w:val="single"/>
        </w:rPr>
      </w:pPr>
    </w:p>
    <w:p w14:paraId="5596E1F7" w14:textId="272CB9E8" w:rsidR="233A1C60" w:rsidRDefault="233A1C60" w:rsidP="114621BB">
      <w:pPr>
        <w:spacing w:after="0" w:line="240" w:lineRule="auto"/>
        <w:rPr>
          <w:b/>
          <w:bCs/>
          <w:u w:val="single"/>
        </w:rPr>
      </w:pPr>
      <w:r w:rsidRPr="114621BB">
        <w:rPr>
          <w:b/>
          <w:bCs/>
          <w:u w:val="single"/>
        </w:rPr>
        <w:t>Ye</w:t>
      </w:r>
      <w:r w:rsidRPr="114621BB">
        <w:rPr>
          <w:b/>
          <w:bCs/>
          <w:i/>
          <w:iCs/>
          <w:u w:val="single"/>
        </w:rPr>
        <w:t>ar 3 Homework – Set Friday 23rd September, Due Thursday 29</w:t>
      </w:r>
      <w:r w:rsidRPr="114621BB">
        <w:rPr>
          <w:b/>
          <w:bCs/>
          <w:i/>
          <w:iCs/>
          <w:u w:val="single"/>
          <w:vertAlign w:val="superscript"/>
        </w:rPr>
        <w:t>th</w:t>
      </w:r>
      <w:r w:rsidRPr="114621BB">
        <w:rPr>
          <w:b/>
          <w:bCs/>
          <w:i/>
          <w:iCs/>
          <w:u w:val="single"/>
        </w:rPr>
        <w:t xml:space="preserve"> September 2022</w:t>
      </w:r>
    </w:p>
    <w:p w14:paraId="19681686" w14:textId="77777777" w:rsidR="001B5D26" w:rsidRDefault="001B5D26" w:rsidP="001B5D26">
      <w:pPr>
        <w:spacing w:after="0" w:line="240" w:lineRule="auto"/>
        <w:rPr>
          <w:b/>
          <w:u w:val="single"/>
        </w:rPr>
      </w:pPr>
    </w:p>
    <w:p w14:paraId="0A186D65" w14:textId="77777777" w:rsidR="001B5D26" w:rsidRDefault="001B5D26" w:rsidP="001B5D26">
      <w:pPr>
        <w:spacing w:after="0" w:line="240" w:lineRule="auto"/>
        <w:rPr>
          <w:b/>
          <w:u w:val="single"/>
        </w:rPr>
      </w:pPr>
    </w:p>
    <w:p w14:paraId="68CE2A0B" w14:textId="77777777" w:rsidR="001B5D26" w:rsidRDefault="001B5D26" w:rsidP="001B5D26">
      <w:pPr>
        <w:spacing w:after="0" w:line="240" w:lineRule="auto"/>
        <w:rPr>
          <w:b/>
          <w:u w:val="single"/>
        </w:rPr>
      </w:pPr>
      <w:r>
        <w:rPr>
          <w:noProof/>
          <w:lang w:eastAsia="en-GB"/>
        </w:rPr>
        <w:drawing>
          <wp:inline distT="0" distB="0" distL="0" distR="0" wp14:anchorId="702715E6" wp14:editId="6C9763BA">
            <wp:extent cx="6667498" cy="9067191"/>
            <wp:effectExtent l="0" t="0" r="0" b="63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498" cy="9067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52C464" w14:textId="272CB9E8" w:rsidR="6725BEE8" w:rsidRDefault="6725BEE8" w:rsidP="114621BB">
      <w:pPr>
        <w:spacing w:after="0" w:line="240" w:lineRule="auto"/>
        <w:rPr>
          <w:b/>
          <w:bCs/>
          <w:u w:val="single"/>
        </w:rPr>
      </w:pPr>
      <w:r w:rsidRPr="114621BB">
        <w:rPr>
          <w:b/>
          <w:bCs/>
          <w:u w:val="single"/>
        </w:rPr>
        <w:lastRenderedPageBreak/>
        <w:t>Ye</w:t>
      </w:r>
      <w:r w:rsidRPr="114621BB">
        <w:rPr>
          <w:b/>
          <w:bCs/>
          <w:i/>
          <w:iCs/>
          <w:u w:val="single"/>
        </w:rPr>
        <w:t>ar 3 Homework – Set Friday 23rd September, Due Thursday 29</w:t>
      </w:r>
      <w:r w:rsidRPr="114621BB">
        <w:rPr>
          <w:b/>
          <w:bCs/>
          <w:i/>
          <w:iCs/>
          <w:u w:val="single"/>
          <w:vertAlign w:val="superscript"/>
        </w:rPr>
        <w:t>th</w:t>
      </w:r>
      <w:r w:rsidRPr="114621BB">
        <w:rPr>
          <w:b/>
          <w:bCs/>
          <w:i/>
          <w:iCs/>
          <w:u w:val="single"/>
        </w:rPr>
        <w:t xml:space="preserve"> September 2022</w:t>
      </w:r>
    </w:p>
    <w:p w14:paraId="3BF132B4" w14:textId="77777777" w:rsidR="001B5D26" w:rsidRDefault="001B5D26" w:rsidP="001B5D26">
      <w:pPr>
        <w:spacing w:after="0" w:line="240" w:lineRule="auto"/>
        <w:rPr>
          <w:b/>
          <w:u w:val="single"/>
        </w:rPr>
      </w:pPr>
    </w:p>
    <w:p w14:paraId="52744EBE" w14:textId="77777777" w:rsidR="001B5D26" w:rsidRDefault="001B5D26" w:rsidP="001B5D26">
      <w:pPr>
        <w:spacing w:after="0" w:line="240" w:lineRule="auto"/>
        <w:rPr>
          <w:b/>
          <w:u w:val="single"/>
        </w:rPr>
      </w:pPr>
    </w:p>
    <w:p w14:paraId="62CAD365" w14:textId="255BB853" w:rsidR="001B5D26" w:rsidRDefault="001B5D26" w:rsidP="001B5D26">
      <w:pPr>
        <w:spacing w:after="0" w:line="240" w:lineRule="auto"/>
        <w:rPr>
          <w:b/>
          <w:u w:val="single"/>
        </w:rPr>
        <w:sectPr w:rsidR="001B5D26" w:rsidSect="001B5D26"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>
        <w:rPr>
          <w:noProof/>
          <w:lang w:eastAsia="en-GB"/>
        </w:rPr>
        <w:drawing>
          <wp:inline distT="0" distB="0" distL="0" distR="0" wp14:anchorId="4ABB0525" wp14:editId="3DCC76EF">
            <wp:extent cx="6705600" cy="9083040"/>
            <wp:effectExtent l="0" t="0" r="0" b="381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717356" cy="9098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161012" w14:textId="1D4C8CD1" w:rsidR="5269D846" w:rsidRDefault="5269D846" w:rsidP="114621BB">
      <w:pPr>
        <w:spacing w:after="0" w:line="240" w:lineRule="auto"/>
        <w:rPr>
          <w:b/>
          <w:bCs/>
          <w:u w:val="single"/>
        </w:rPr>
      </w:pPr>
      <w:r w:rsidRPr="114621BB">
        <w:rPr>
          <w:b/>
          <w:bCs/>
          <w:u w:val="single"/>
        </w:rPr>
        <w:lastRenderedPageBreak/>
        <w:t>Ye</w:t>
      </w:r>
      <w:r w:rsidRPr="114621BB">
        <w:rPr>
          <w:b/>
          <w:bCs/>
          <w:i/>
          <w:iCs/>
          <w:u w:val="single"/>
        </w:rPr>
        <w:t>ar 3 Homework – Set Friday 23rd September, Due Thursday 29</w:t>
      </w:r>
      <w:r w:rsidRPr="114621BB">
        <w:rPr>
          <w:b/>
          <w:bCs/>
          <w:i/>
          <w:iCs/>
          <w:u w:val="single"/>
          <w:vertAlign w:val="superscript"/>
        </w:rPr>
        <w:t>th</w:t>
      </w:r>
      <w:r w:rsidRPr="114621BB">
        <w:rPr>
          <w:b/>
          <w:bCs/>
          <w:i/>
          <w:iCs/>
          <w:u w:val="single"/>
        </w:rPr>
        <w:t xml:space="preserve"> September 2022</w:t>
      </w:r>
    </w:p>
    <w:p w14:paraId="0CD1766D" w14:textId="07BD9FF4" w:rsidR="001B5D26" w:rsidRDefault="001B5D26" w:rsidP="001C661B">
      <w:pPr>
        <w:spacing w:after="0" w:line="240" w:lineRule="auto"/>
        <w:rPr>
          <w:b/>
          <w:u w:val="single"/>
        </w:rPr>
      </w:pPr>
    </w:p>
    <w:p w14:paraId="10AE00E7" w14:textId="74E5D967" w:rsidR="001B5D26" w:rsidRDefault="001B5D26" w:rsidP="001B5D26">
      <w:pPr>
        <w:spacing w:after="0" w:line="240" w:lineRule="auto"/>
        <w:jc w:val="center"/>
        <w:rPr>
          <w:b/>
          <w:u w:val="single"/>
        </w:rPr>
      </w:pPr>
      <w:r>
        <w:rPr>
          <w:noProof/>
          <w:lang w:eastAsia="en-GB"/>
        </w:rPr>
        <w:drawing>
          <wp:inline distT="0" distB="0" distL="0" distR="0" wp14:anchorId="5F55A3DE" wp14:editId="04BA6665">
            <wp:extent cx="9639299" cy="6257724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9299" cy="6257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0821B9" w14:textId="272CB9E8" w:rsidR="0DE28ED3" w:rsidRDefault="0DE28ED3" w:rsidP="114621BB">
      <w:pPr>
        <w:spacing w:after="0" w:line="240" w:lineRule="auto"/>
        <w:rPr>
          <w:b/>
          <w:bCs/>
          <w:u w:val="single"/>
        </w:rPr>
      </w:pPr>
      <w:r w:rsidRPr="114621BB">
        <w:rPr>
          <w:b/>
          <w:bCs/>
          <w:u w:val="single"/>
        </w:rPr>
        <w:lastRenderedPageBreak/>
        <w:t>Ye</w:t>
      </w:r>
      <w:r w:rsidRPr="114621BB">
        <w:rPr>
          <w:b/>
          <w:bCs/>
          <w:i/>
          <w:iCs/>
          <w:u w:val="single"/>
        </w:rPr>
        <w:t>ar 3 Homework – Set Friday 23rd September, Due Thursday 29</w:t>
      </w:r>
      <w:r w:rsidRPr="114621BB">
        <w:rPr>
          <w:b/>
          <w:bCs/>
          <w:i/>
          <w:iCs/>
          <w:u w:val="single"/>
          <w:vertAlign w:val="superscript"/>
        </w:rPr>
        <w:t>th</w:t>
      </w:r>
      <w:r w:rsidRPr="114621BB">
        <w:rPr>
          <w:b/>
          <w:bCs/>
          <w:i/>
          <w:iCs/>
          <w:u w:val="single"/>
        </w:rPr>
        <w:t xml:space="preserve"> September 2022</w:t>
      </w:r>
    </w:p>
    <w:p w14:paraId="0A28456B" w14:textId="6D24B1F8" w:rsidR="114621BB" w:rsidRDefault="114621BB" w:rsidP="114621BB">
      <w:pPr>
        <w:spacing w:after="0" w:line="240" w:lineRule="auto"/>
        <w:rPr>
          <w:b/>
          <w:bCs/>
          <w:u w:val="single"/>
        </w:rPr>
      </w:pPr>
    </w:p>
    <w:p w14:paraId="04F53E94" w14:textId="7B32329C" w:rsidR="7F46F4C4" w:rsidRPr="001E2CB4" w:rsidRDefault="001E2CB4" w:rsidP="114621BB">
      <w:pPr>
        <w:spacing w:after="0" w:line="240" w:lineRule="auto"/>
        <w:rPr>
          <w:u w:val="single"/>
        </w:rPr>
      </w:pPr>
      <w:r w:rsidRPr="001E2CB4">
        <w:drawing>
          <wp:inline distT="0" distB="0" distL="0" distR="0" wp14:anchorId="4FCC9045" wp14:editId="3D12334F">
            <wp:extent cx="9743831" cy="62960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b="1205"/>
                    <a:stretch/>
                  </pic:blipFill>
                  <pic:spPr bwMode="auto">
                    <a:xfrm>
                      <a:off x="0" y="0"/>
                      <a:ext cx="9770557" cy="63132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7F46F4C4" w:rsidRPr="001E2CB4" w:rsidSect="001B5D26">
      <w:pgSz w:w="16838" w:h="11906" w:orient="landscape"/>
      <w:pgMar w:top="720" w:right="873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763F2A" w14:textId="77777777" w:rsidR="00864066" w:rsidRDefault="00864066" w:rsidP="0032224B">
      <w:pPr>
        <w:spacing w:after="0" w:line="240" w:lineRule="auto"/>
      </w:pPr>
      <w:r>
        <w:separator/>
      </w:r>
    </w:p>
  </w:endnote>
  <w:endnote w:type="continuationSeparator" w:id="0">
    <w:p w14:paraId="6CC447F5" w14:textId="77777777" w:rsidR="00864066" w:rsidRDefault="00864066" w:rsidP="003222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9E833B" w14:textId="77777777" w:rsidR="00864066" w:rsidRDefault="00864066" w:rsidP="0032224B">
      <w:pPr>
        <w:spacing w:after="0" w:line="240" w:lineRule="auto"/>
      </w:pPr>
      <w:r>
        <w:separator/>
      </w:r>
    </w:p>
  </w:footnote>
  <w:footnote w:type="continuationSeparator" w:id="0">
    <w:p w14:paraId="74A371FB" w14:textId="77777777" w:rsidR="00864066" w:rsidRDefault="00864066" w:rsidP="003222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6022AB"/>
    <w:multiLevelType w:val="hybridMultilevel"/>
    <w:tmpl w:val="207C9B34"/>
    <w:lvl w:ilvl="0" w:tplc="0AB05F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61B"/>
    <w:rsid w:val="001B5D26"/>
    <w:rsid w:val="001C661B"/>
    <w:rsid w:val="001E2CB4"/>
    <w:rsid w:val="0032224B"/>
    <w:rsid w:val="00864066"/>
    <w:rsid w:val="008F273A"/>
    <w:rsid w:val="009E10FA"/>
    <w:rsid w:val="00A05E31"/>
    <w:rsid w:val="00D72E36"/>
    <w:rsid w:val="00E82919"/>
    <w:rsid w:val="00FC2F24"/>
    <w:rsid w:val="0451A71B"/>
    <w:rsid w:val="0CD65E8F"/>
    <w:rsid w:val="0DE28ED3"/>
    <w:rsid w:val="114621BB"/>
    <w:rsid w:val="19991E3D"/>
    <w:rsid w:val="233A1C60"/>
    <w:rsid w:val="2BDDC261"/>
    <w:rsid w:val="36DC1591"/>
    <w:rsid w:val="45D34382"/>
    <w:rsid w:val="5269D846"/>
    <w:rsid w:val="555B51ED"/>
    <w:rsid w:val="5B3BAE60"/>
    <w:rsid w:val="6725BEE8"/>
    <w:rsid w:val="7F46F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FF6F8"/>
  <w15:chartTrackingRefBased/>
  <w15:docId w15:val="{C8D92D6C-60CF-498D-8FE9-5BD0F0968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6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224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222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224B"/>
  </w:style>
  <w:style w:type="paragraph" w:styleId="Footer">
    <w:name w:val="footer"/>
    <w:basedOn w:val="Normal"/>
    <w:link w:val="FooterChar"/>
    <w:uiPriority w:val="99"/>
    <w:unhideWhenUsed/>
    <w:rsid w:val="003222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224B"/>
  </w:style>
  <w:style w:type="paragraph" w:styleId="BalloonText">
    <w:name w:val="Balloon Text"/>
    <w:basedOn w:val="Normal"/>
    <w:link w:val="BalloonTextChar"/>
    <w:uiPriority w:val="99"/>
    <w:semiHidden/>
    <w:unhideWhenUsed/>
    <w:rsid w:val="009E10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0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25f226-d08d-4266-ba96-3b11ed3c947a" xsi:nil="true"/>
    <lcf76f155ced4ddcb4097134ff3c332f xmlns="da9962b9-5a2a-4c27-8c1d-88abce1f3c2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3" ma:contentTypeDescription="Create a new document." ma:contentTypeScope="" ma:versionID="7b9e0ce3301b5a57d55668ba0c865413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93d3a255b45fada286e81120bb1c9840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1E02A2F-CF32-4357-99F1-8F7479346859}">
  <ds:schemaRefs>
    <ds:schemaRef ds:uri="http://schemas.microsoft.com/office/2006/metadata/properties"/>
    <ds:schemaRef ds:uri="http://schemas.microsoft.com/office/infopath/2007/PartnerControls"/>
    <ds:schemaRef ds:uri="d625f226-d08d-4266-ba96-3b11ed3c947a"/>
    <ds:schemaRef ds:uri="da9962b9-5a2a-4c27-8c1d-88abce1f3c29"/>
  </ds:schemaRefs>
</ds:datastoreItem>
</file>

<file path=customXml/itemProps2.xml><?xml version="1.0" encoding="utf-8"?>
<ds:datastoreItem xmlns:ds="http://schemas.openxmlformats.org/officeDocument/2006/customXml" ds:itemID="{A350510E-8FFB-459B-987B-7577E0D85F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668447-FBB9-48EA-9613-384E52A6C4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B13FC8F0</Template>
  <TotalTime>9</TotalTime>
  <Pages>5</Pages>
  <Words>61</Words>
  <Characters>349</Characters>
  <Application>Microsoft Office Word</Application>
  <DocSecurity>0</DocSecurity>
  <Lines>2</Lines>
  <Paragraphs>1</Paragraphs>
  <ScaleCrop>false</ScaleCrop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 Knutt</dc:creator>
  <cp:keywords/>
  <dc:description/>
  <cp:lastModifiedBy>Suzanne Knutt</cp:lastModifiedBy>
  <cp:revision>5</cp:revision>
  <cp:lastPrinted>2021-09-21T15:50:00Z</cp:lastPrinted>
  <dcterms:created xsi:type="dcterms:W3CDTF">2019-09-17T22:26:00Z</dcterms:created>
  <dcterms:modified xsi:type="dcterms:W3CDTF">2022-09-20T17:25:00Z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0x010100DC3513BEC98A5846B7DCBB064EF0BB32</vt:lpwstr>
  </property>
  <property fmtid="{D5CDD505-2E9C-101B-9397-08002B2CF9AE}" pid="3" name="MediaServiceImageTags">
    <vt:lpwstr/>
  </property>
</Properties>
</file>