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235613" w14:textId="1B1C3A7D" w:rsidR="000741F1" w:rsidRPr="002362BA" w:rsidRDefault="00ED3718" w:rsidP="74138FD2">
      <w:pPr>
        <w:rPr>
          <w:b/>
          <w:bCs/>
          <w:i/>
          <w:iCs/>
          <w:sz w:val="28"/>
          <w:szCs w:val="28"/>
          <w:u w:val="single"/>
        </w:rPr>
      </w:pPr>
      <w:r w:rsidRPr="74138FD2">
        <w:rPr>
          <w:b/>
          <w:bCs/>
          <w:i/>
          <w:iCs/>
          <w:sz w:val="28"/>
          <w:szCs w:val="28"/>
          <w:u w:val="single"/>
        </w:rPr>
        <w:t xml:space="preserve">Homework – Year 3 – </w:t>
      </w:r>
      <w:r w:rsidR="002362BA" w:rsidRPr="74138FD2">
        <w:rPr>
          <w:b/>
          <w:bCs/>
          <w:i/>
          <w:iCs/>
          <w:sz w:val="28"/>
          <w:szCs w:val="28"/>
          <w:u w:val="single"/>
        </w:rPr>
        <w:t>Set Friday 1</w:t>
      </w:r>
      <w:r w:rsidR="573023D7" w:rsidRPr="74138FD2">
        <w:rPr>
          <w:b/>
          <w:bCs/>
          <w:i/>
          <w:iCs/>
          <w:sz w:val="28"/>
          <w:szCs w:val="28"/>
          <w:u w:val="single"/>
        </w:rPr>
        <w:t>6</w:t>
      </w:r>
      <w:r w:rsidR="573023D7" w:rsidRPr="74138FD2">
        <w:rPr>
          <w:b/>
          <w:bCs/>
          <w:i/>
          <w:iCs/>
          <w:sz w:val="28"/>
          <w:szCs w:val="28"/>
          <w:u w:val="single"/>
          <w:vertAlign w:val="superscript"/>
        </w:rPr>
        <w:t>th</w:t>
      </w:r>
      <w:r w:rsidR="573023D7" w:rsidRPr="74138FD2">
        <w:rPr>
          <w:b/>
          <w:bCs/>
          <w:i/>
          <w:iCs/>
          <w:sz w:val="28"/>
          <w:szCs w:val="28"/>
          <w:u w:val="single"/>
        </w:rPr>
        <w:t xml:space="preserve"> </w:t>
      </w:r>
      <w:r w:rsidR="00801863" w:rsidRPr="74138FD2">
        <w:rPr>
          <w:b/>
          <w:bCs/>
          <w:i/>
          <w:iCs/>
          <w:sz w:val="28"/>
          <w:szCs w:val="28"/>
          <w:u w:val="single"/>
        </w:rPr>
        <w:t xml:space="preserve">September, Due </w:t>
      </w:r>
      <w:r w:rsidR="002362BA" w:rsidRPr="74138FD2">
        <w:rPr>
          <w:b/>
          <w:bCs/>
          <w:i/>
          <w:iCs/>
          <w:sz w:val="28"/>
          <w:szCs w:val="28"/>
          <w:u w:val="single"/>
        </w:rPr>
        <w:t>2</w:t>
      </w:r>
      <w:r w:rsidR="717BE061" w:rsidRPr="74138FD2">
        <w:rPr>
          <w:b/>
          <w:bCs/>
          <w:i/>
          <w:iCs/>
          <w:sz w:val="28"/>
          <w:szCs w:val="28"/>
          <w:u w:val="single"/>
        </w:rPr>
        <w:t>2</w:t>
      </w:r>
      <w:r w:rsidR="717BE061" w:rsidRPr="74138FD2">
        <w:rPr>
          <w:b/>
          <w:bCs/>
          <w:i/>
          <w:iCs/>
          <w:sz w:val="28"/>
          <w:szCs w:val="28"/>
          <w:u w:val="single"/>
          <w:vertAlign w:val="superscript"/>
        </w:rPr>
        <w:t>nd</w:t>
      </w:r>
      <w:r w:rsidR="717BE061" w:rsidRPr="74138FD2">
        <w:rPr>
          <w:b/>
          <w:bCs/>
          <w:i/>
          <w:iCs/>
          <w:sz w:val="28"/>
          <w:szCs w:val="28"/>
          <w:u w:val="single"/>
        </w:rPr>
        <w:t xml:space="preserve"> </w:t>
      </w:r>
      <w:r w:rsidR="00801863" w:rsidRPr="74138FD2">
        <w:rPr>
          <w:b/>
          <w:bCs/>
          <w:i/>
          <w:iCs/>
          <w:sz w:val="28"/>
          <w:szCs w:val="28"/>
          <w:u w:val="single"/>
        </w:rPr>
        <w:t xml:space="preserve">September </w:t>
      </w:r>
      <w:r w:rsidR="002362BA" w:rsidRPr="74138FD2">
        <w:rPr>
          <w:b/>
          <w:bCs/>
          <w:i/>
          <w:iCs/>
          <w:sz w:val="28"/>
          <w:szCs w:val="28"/>
          <w:u w:val="single"/>
        </w:rPr>
        <w:t>202</w:t>
      </w:r>
      <w:r w:rsidR="3E103C32" w:rsidRPr="74138FD2">
        <w:rPr>
          <w:b/>
          <w:bCs/>
          <w:i/>
          <w:iCs/>
          <w:sz w:val="28"/>
          <w:szCs w:val="28"/>
          <w:u w:val="single"/>
        </w:rPr>
        <w:t>2</w:t>
      </w:r>
    </w:p>
    <w:p w14:paraId="030A8D18" w14:textId="6D513D32" w:rsidR="00801863" w:rsidRDefault="00801863">
      <w:r>
        <w:rPr>
          <w:noProof/>
          <w:lang w:eastAsia="en-GB"/>
        </w:rPr>
        <w:drawing>
          <wp:inline distT="0" distB="0" distL="0" distR="0" wp14:anchorId="17C0514B" wp14:editId="36FA2C8A">
            <wp:extent cx="6677025" cy="890932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537"/>
                    <a:stretch/>
                  </pic:blipFill>
                  <pic:spPr bwMode="auto">
                    <a:xfrm>
                      <a:off x="0" y="0"/>
                      <a:ext cx="6701472" cy="8941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A58EF0" w14:textId="2B22D25A" w:rsidR="00801863" w:rsidRDefault="00801863"/>
    <w:p w14:paraId="43F4A4D1" w14:textId="1B1C3A7D" w:rsidR="20AB9C48" w:rsidRDefault="20AB9C48" w:rsidP="74138FD2">
      <w:pPr>
        <w:rPr>
          <w:b/>
          <w:bCs/>
          <w:i/>
          <w:iCs/>
          <w:sz w:val="28"/>
          <w:szCs w:val="28"/>
          <w:u w:val="single"/>
        </w:rPr>
      </w:pPr>
      <w:r w:rsidRPr="74138FD2">
        <w:rPr>
          <w:b/>
          <w:bCs/>
          <w:i/>
          <w:iCs/>
          <w:sz w:val="28"/>
          <w:szCs w:val="28"/>
          <w:u w:val="single"/>
        </w:rPr>
        <w:lastRenderedPageBreak/>
        <w:t>Homework – Year 3 – Set Friday 16</w:t>
      </w:r>
      <w:r w:rsidRPr="74138FD2">
        <w:rPr>
          <w:b/>
          <w:bCs/>
          <w:i/>
          <w:iCs/>
          <w:sz w:val="28"/>
          <w:szCs w:val="28"/>
          <w:u w:val="single"/>
          <w:vertAlign w:val="superscript"/>
        </w:rPr>
        <w:t>th</w:t>
      </w:r>
      <w:r w:rsidRPr="74138FD2">
        <w:rPr>
          <w:b/>
          <w:bCs/>
          <w:i/>
          <w:iCs/>
          <w:sz w:val="28"/>
          <w:szCs w:val="28"/>
          <w:u w:val="single"/>
        </w:rPr>
        <w:t xml:space="preserve"> September, Due 22</w:t>
      </w:r>
      <w:r w:rsidRPr="74138FD2">
        <w:rPr>
          <w:b/>
          <w:bCs/>
          <w:i/>
          <w:iCs/>
          <w:sz w:val="28"/>
          <w:szCs w:val="28"/>
          <w:u w:val="single"/>
          <w:vertAlign w:val="superscript"/>
        </w:rPr>
        <w:t>nd</w:t>
      </w:r>
      <w:r w:rsidRPr="74138FD2">
        <w:rPr>
          <w:b/>
          <w:bCs/>
          <w:i/>
          <w:iCs/>
          <w:sz w:val="28"/>
          <w:szCs w:val="28"/>
          <w:u w:val="single"/>
        </w:rPr>
        <w:t xml:space="preserve"> September 2022</w:t>
      </w:r>
    </w:p>
    <w:p w14:paraId="084B7558" w14:textId="0662794E" w:rsidR="00801863" w:rsidRDefault="00801863">
      <w:r>
        <w:rPr>
          <w:noProof/>
          <w:lang w:eastAsia="en-GB"/>
        </w:rPr>
        <w:drawing>
          <wp:inline distT="0" distB="0" distL="0" distR="0" wp14:anchorId="14E9E6EA" wp14:editId="57B30BE2">
            <wp:extent cx="6677025" cy="8893707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545"/>
                    <a:stretch/>
                  </pic:blipFill>
                  <pic:spPr bwMode="auto">
                    <a:xfrm>
                      <a:off x="0" y="0"/>
                      <a:ext cx="6707748" cy="8934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853AD1" w14:textId="77777777" w:rsidR="002362BA" w:rsidRDefault="002362BA" w:rsidP="002362BA">
      <w:pPr>
        <w:rPr>
          <w:b/>
          <w:i/>
          <w:sz w:val="28"/>
          <w:szCs w:val="28"/>
          <w:u w:val="single"/>
        </w:rPr>
      </w:pPr>
    </w:p>
    <w:p w14:paraId="5AA21E32" w14:textId="1B1C3A7D" w:rsidR="38DB27D2" w:rsidRDefault="38DB27D2" w:rsidP="74138FD2">
      <w:pPr>
        <w:rPr>
          <w:b/>
          <w:bCs/>
          <w:i/>
          <w:iCs/>
          <w:sz w:val="28"/>
          <w:szCs w:val="28"/>
          <w:u w:val="single"/>
        </w:rPr>
      </w:pPr>
      <w:r w:rsidRPr="74138FD2">
        <w:rPr>
          <w:b/>
          <w:bCs/>
          <w:i/>
          <w:iCs/>
          <w:sz w:val="28"/>
          <w:szCs w:val="28"/>
          <w:u w:val="single"/>
        </w:rPr>
        <w:lastRenderedPageBreak/>
        <w:t>Homework – Year 3 – Set Friday 16</w:t>
      </w:r>
      <w:r w:rsidRPr="74138FD2">
        <w:rPr>
          <w:b/>
          <w:bCs/>
          <w:i/>
          <w:iCs/>
          <w:sz w:val="28"/>
          <w:szCs w:val="28"/>
          <w:u w:val="single"/>
          <w:vertAlign w:val="superscript"/>
        </w:rPr>
        <w:t>th</w:t>
      </w:r>
      <w:r w:rsidRPr="74138FD2">
        <w:rPr>
          <w:b/>
          <w:bCs/>
          <w:i/>
          <w:iCs/>
          <w:sz w:val="28"/>
          <w:szCs w:val="28"/>
          <w:u w:val="single"/>
        </w:rPr>
        <w:t xml:space="preserve"> September, Due 22</w:t>
      </w:r>
      <w:r w:rsidRPr="74138FD2">
        <w:rPr>
          <w:b/>
          <w:bCs/>
          <w:i/>
          <w:iCs/>
          <w:sz w:val="28"/>
          <w:szCs w:val="28"/>
          <w:u w:val="single"/>
          <w:vertAlign w:val="superscript"/>
        </w:rPr>
        <w:t>nd</w:t>
      </w:r>
      <w:r w:rsidRPr="74138FD2">
        <w:rPr>
          <w:b/>
          <w:bCs/>
          <w:i/>
          <w:iCs/>
          <w:sz w:val="28"/>
          <w:szCs w:val="28"/>
          <w:u w:val="single"/>
        </w:rPr>
        <w:t xml:space="preserve"> September 2022</w:t>
      </w:r>
    </w:p>
    <w:p w14:paraId="0AD44CD4" w14:textId="497DAB0D" w:rsidR="00801863" w:rsidRDefault="00801863">
      <w:r>
        <w:rPr>
          <w:noProof/>
          <w:lang w:eastAsia="en-GB"/>
        </w:rPr>
        <w:drawing>
          <wp:inline distT="0" distB="0" distL="0" distR="0" wp14:anchorId="037E9939" wp14:editId="1E5F4F9B">
            <wp:extent cx="6686550" cy="8990194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8293" cy="900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7DEF9" w14:textId="15A20D0E" w:rsidR="00801863" w:rsidRDefault="00801863"/>
    <w:p w14:paraId="04DB8172" w14:textId="3751E8D1" w:rsidR="00801863" w:rsidRDefault="00801863">
      <w:r>
        <w:rPr>
          <w:noProof/>
          <w:lang w:eastAsia="en-GB"/>
        </w:rPr>
        <w:lastRenderedPageBreak/>
        <w:drawing>
          <wp:inline distT="0" distB="0" distL="0" distR="0" wp14:anchorId="4BE01612" wp14:editId="6EBB8176">
            <wp:extent cx="4324350" cy="3276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D776F" w14:textId="77777777" w:rsidR="00801863" w:rsidRDefault="00801863"/>
    <w:p w14:paraId="1CE1971F" w14:textId="6CB2C542" w:rsidR="00801863" w:rsidRDefault="00801863"/>
    <w:p w14:paraId="4FAEDFDF" w14:textId="11FA75AE" w:rsidR="00801863" w:rsidRDefault="00801863"/>
    <w:p w14:paraId="508153D3" w14:textId="0C79A7A9" w:rsidR="00801863" w:rsidRDefault="00801863"/>
    <w:p w14:paraId="3221C85A" w14:textId="550FE2E3" w:rsidR="00801863" w:rsidRDefault="00801863"/>
    <w:p w14:paraId="5D7FEF29" w14:textId="1006E9CA" w:rsidR="00801863" w:rsidRDefault="00801863"/>
    <w:p w14:paraId="7443A174" w14:textId="6195CC62" w:rsidR="00801863" w:rsidRDefault="00801863"/>
    <w:p w14:paraId="4ACEC582" w14:textId="797BFA5E" w:rsidR="00801863" w:rsidRDefault="00801863"/>
    <w:p w14:paraId="2440E8CD" w14:textId="692FD5AA" w:rsidR="00801863" w:rsidRDefault="00801863"/>
    <w:p w14:paraId="6B24C8C0" w14:textId="7D366076" w:rsidR="00801863" w:rsidRDefault="00801863"/>
    <w:p w14:paraId="2A1F92AB" w14:textId="184A7115" w:rsidR="00801863" w:rsidRDefault="00801863"/>
    <w:p w14:paraId="27276EFA" w14:textId="77777777" w:rsidR="00D92BC5" w:rsidRDefault="00D92BC5">
      <w:p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br w:type="page"/>
      </w:r>
    </w:p>
    <w:p w14:paraId="26D6EEC2" w14:textId="70B33C91" w:rsidR="23D105DB" w:rsidRDefault="23D105DB" w:rsidP="74138FD2">
      <w:pPr>
        <w:rPr>
          <w:b/>
          <w:bCs/>
          <w:i/>
          <w:iCs/>
          <w:sz w:val="28"/>
          <w:szCs w:val="28"/>
          <w:u w:val="single"/>
        </w:rPr>
      </w:pPr>
      <w:bookmarkStart w:id="0" w:name="_GoBack"/>
      <w:bookmarkEnd w:id="0"/>
      <w:r w:rsidRPr="74138FD2">
        <w:rPr>
          <w:b/>
          <w:bCs/>
          <w:i/>
          <w:iCs/>
          <w:sz w:val="28"/>
          <w:szCs w:val="28"/>
          <w:u w:val="single"/>
        </w:rPr>
        <w:lastRenderedPageBreak/>
        <w:t>Homework – Year 3 – Set Friday 16</w:t>
      </w:r>
      <w:r w:rsidRPr="74138FD2">
        <w:rPr>
          <w:b/>
          <w:bCs/>
          <w:i/>
          <w:iCs/>
          <w:sz w:val="28"/>
          <w:szCs w:val="28"/>
          <w:u w:val="single"/>
          <w:vertAlign w:val="superscript"/>
        </w:rPr>
        <w:t>th</w:t>
      </w:r>
      <w:r w:rsidRPr="74138FD2">
        <w:rPr>
          <w:b/>
          <w:bCs/>
          <w:i/>
          <w:iCs/>
          <w:sz w:val="28"/>
          <w:szCs w:val="28"/>
          <w:u w:val="single"/>
        </w:rPr>
        <w:t xml:space="preserve"> September, Due 22</w:t>
      </w:r>
      <w:r w:rsidRPr="74138FD2">
        <w:rPr>
          <w:b/>
          <w:bCs/>
          <w:i/>
          <w:iCs/>
          <w:sz w:val="28"/>
          <w:szCs w:val="28"/>
          <w:u w:val="single"/>
          <w:vertAlign w:val="superscript"/>
        </w:rPr>
        <w:t>nd</w:t>
      </w:r>
      <w:r w:rsidRPr="74138FD2">
        <w:rPr>
          <w:b/>
          <w:bCs/>
          <w:i/>
          <w:iCs/>
          <w:sz w:val="28"/>
          <w:szCs w:val="28"/>
          <w:u w:val="single"/>
        </w:rPr>
        <w:t xml:space="preserve"> September 2022</w:t>
      </w:r>
    </w:p>
    <w:p w14:paraId="7AE0E6A0" w14:textId="6386FEB1" w:rsidR="00801863" w:rsidRDefault="00801863">
      <w:r>
        <w:rPr>
          <w:noProof/>
          <w:lang w:eastAsia="en-GB"/>
        </w:rPr>
        <w:drawing>
          <wp:inline distT="0" distB="0" distL="0" distR="0" wp14:anchorId="7B08EA68" wp14:editId="69C92287">
            <wp:extent cx="6645910" cy="4378960"/>
            <wp:effectExtent l="0" t="0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7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5C935" w14:textId="644C9481" w:rsidR="00801863" w:rsidRDefault="00801863">
      <w:r>
        <w:rPr>
          <w:noProof/>
          <w:lang w:eastAsia="en-GB"/>
        </w:rPr>
        <w:drawing>
          <wp:inline distT="0" distB="0" distL="0" distR="0" wp14:anchorId="68EA09C7" wp14:editId="71FFDD2B">
            <wp:extent cx="6645910" cy="4361180"/>
            <wp:effectExtent l="0" t="0" r="254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6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B053D" w14:textId="77777777" w:rsidR="00801863" w:rsidRDefault="00801863"/>
    <w:sectPr w:rsidR="00801863" w:rsidSect="008018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63"/>
    <w:rsid w:val="000741F1"/>
    <w:rsid w:val="002362BA"/>
    <w:rsid w:val="002A05D7"/>
    <w:rsid w:val="00801863"/>
    <w:rsid w:val="008600FC"/>
    <w:rsid w:val="00AD2111"/>
    <w:rsid w:val="00D92BC5"/>
    <w:rsid w:val="00ED3718"/>
    <w:rsid w:val="20AB9C48"/>
    <w:rsid w:val="23D105DB"/>
    <w:rsid w:val="38DB27D2"/>
    <w:rsid w:val="3E103C32"/>
    <w:rsid w:val="52A2A3CF"/>
    <w:rsid w:val="573023D7"/>
    <w:rsid w:val="717BE061"/>
    <w:rsid w:val="74138FD2"/>
    <w:rsid w:val="75A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7F0AA"/>
  <w15:chartTrackingRefBased/>
  <w15:docId w15:val="{B6CF055F-41EE-4B52-9F3A-3ACC4C2BB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3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7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E5F691-D2D6-4B90-BC24-C1F09D01C871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DB31A32B-C0C7-4114-9B10-0C62C4B06F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159044-8049-4A1E-95F1-330FD72C35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18265E4D</Template>
  <TotalTime>66</TotalTime>
  <Pages>5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2022-09-15T11:46:00Z</cp:lastPrinted>
  <dcterms:created xsi:type="dcterms:W3CDTF">2019-09-10T18:49:00Z</dcterms:created>
  <dcterms:modified xsi:type="dcterms:W3CDTF">2022-09-15T12:51:00Z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