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10E5B" w14:textId="32A3C93C" w:rsidR="0046794E" w:rsidRPr="00BB5D76" w:rsidRDefault="00790770" w:rsidP="00BB5D76">
      <w:pPr>
        <w:spacing w:after="0"/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06BC063" wp14:editId="7032823A">
            <wp:extent cx="6553200" cy="9201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56752" cy="9206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2C6EF" w14:textId="45418FF2" w:rsidR="00BB5D76" w:rsidRDefault="00790770">
      <w:r>
        <w:rPr>
          <w:noProof/>
          <w:lang w:eastAsia="en-GB"/>
        </w:rPr>
        <w:lastRenderedPageBreak/>
        <w:drawing>
          <wp:inline distT="0" distB="0" distL="0" distR="0" wp14:anchorId="32706076" wp14:editId="7518828B">
            <wp:extent cx="6648450" cy="91132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1042" cy="911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C1D0A" w14:textId="5A2AF88A" w:rsidR="0034736F" w:rsidRDefault="0034736F">
      <w:r w:rsidRPr="0034736F">
        <w:lastRenderedPageBreak/>
        <w:drawing>
          <wp:inline distT="0" distB="0" distL="0" distR="0" wp14:anchorId="3D8DAE0F" wp14:editId="5776476C">
            <wp:extent cx="6628208" cy="73152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0530" cy="732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5F8F4C4" w14:textId="03F21F7C" w:rsidR="0046794E" w:rsidRDefault="007A6CA9">
      <w:r>
        <w:rPr>
          <w:noProof/>
          <w:lang w:eastAsia="en-GB"/>
        </w:rPr>
        <w:lastRenderedPageBreak/>
        <w:drawing>
          <wp:inline distT="0" distB="0" distL="0" distR="0" wp14:anchorId="7AAE9B54" wp14:editId="69E88FE1">
            <wp:extent cx="6461896" cy="9048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61896" cy="904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E2AE2" w14:textId="6AF34D49" w:rsidR="007A6CA9" w:rsidRDefault="007A6CA9" w:rsidP="007A6CA9">
      <w:pPr>
        <w:spacing w:after="0"/>
        <w:rPr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7CEF4E6E" wp14:editId="5C2B75E2">
            <wp:extent cx="6607274" cy="917060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616"/>
                    <a:stretch/>
                  </pic:blipFill>
                  <pic:spPr bwMode="auto">
                    <a:xfrm>
                      <a:off x="0" y="0"/>
                      <a:ext cx="6607274" cy="91706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55B8D">
        <w:rPr>
          <w:b/>
          <w:sz w:val="28"/>
          <w:szCs w:val="28"/>
          <w:u w:val="single"/>
        </w:rPr>
        <w:t xml:space="preserve"> </w:t>
      </w:r>
    </w:p>
    <w:sectPr w:rsidR="007A6CA9" w:rsidSect="007A6CA9">
      <w:headerReference w:type="default" r:id="rId13"/>
      <w:pgSz w:w="11906" w:h="16838"/>
      <w:pgMar w:top="720" w:right="720" w:bottom="873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081C2" w14:textId="77777777" w:rsidR="00874EF1" w:rsidRDefault="00874EF1" w:rsidP="006D485B">
      <w:pPr>
        <w:spacing w:after="0" w:line="240" w:lineRule="auto"/>
      </w:pPr>
      <w:r>
        <w:separator/>
      </w:r>
    </w:p>
  </w:endnote>
  <w:endnote w:type="continuationSeparator" w:id="0">
    <w:p w14:paraId="7A6E1B34" w14:textId="77777777" w:rsidR="00874EF1" w:rsidRDefault="00874EF1" w:rsidP="006D485B">
      <w:pPr>
        <w:spacing w:after="0" w:line="240" w:lineRule="auto"/>
      </w:pPr>
      <w:r>
        <w:continuationSeparator/>
      </w:r>
    </w:p>
  </w:endnote>
  <w:endnote w:type="continuationNotice" w:id="1">
    <w:p w14:paraId="14313E5A" w14:textId="77777777" w:rsidR="00874EF1" w:rsidRDefault="00874E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04556" w14:textId="77777777" w:rsidR="00874EF1" w:rsidRDefault="00874EF1" w:rsidP="006D485B">
      <w:pPr>
        <w:spacing w:after="0" w:line="240" w:lineRule="auto"/>
      </w:pPr>
      <w:r>
        <w:separator/>
      </w:r>
    </w:p>
  </w:footnote>
  <w:footnote w:type="continuationSeparator" w:id="0">
    <w:p w14:paraId="35768F1D" w14:textId="77777777" w:rsidR="00874EF1" w:rsidRDefault="00874EF1" w:rsidP="006D485B">
      <w:pPr>
        <w:spacing w:after="0" w:line="240" w:lineRule="auto"/>
      </w:pPr>
      <w:r>
        <w:continuationSeparator/>
      </w:r>
    </w:p>
  </w:footnote>
  <w:footnote w:type="continuationNotice" w:id="1">
    <w:p w14:paraId="2D84472C" w14:textId="77777777" w:rsidR="00874EF1" w:rsidRDefault="00874E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99AD" w14:textId="519E7CFD" w:rsidR="00AC5CBB" w:rsidRPr="006D485B" w:rsidRDefault="00AC5CBB" w:rsidP="006D485B">
    <w:pPr>
      <w:spacing w:after="0"/>
      <w:rPr>
        <w:b/>
        <w:sz w:val="28"/>
        <w:szCs w:val="28"/>
        <w:u w:val="single"/>
      </w:rPr>
    </w:pPr>
    <w:r w:rsidRPr="00BB5D76">
      <w:rPr>
        <w:b/>
        <w:sz w:val="28"/>
        <w:szCs w:val="28"/>
        <w:u w:val="single"/>
      </w:rPr>
      <w:t xml:space="preserve">Homework – Year 3 – Set </w:t>
    </w:r>
    <w:r>
      <w:rPr>
        <w:b/>
        <w:sz w:val="28"/>
        <w:szCs w:val="28"/>
        <w:u w:val="single"/>
      </w:rPr>
      <w:t>Friday 9</w:t>
    </w:r>
    <w:r>
      <w:rPr>
        <w:b/>
        <w:sz w:val="28"/>
        <w:szCs w:val="28"/>
        <w:u w:val="single"/>
        <w:vertAlign w:val="superscript"/>
      </w:rPr>
      <w:t>th</w:t>
    </w:r>
    <w:r>
      <w:rPr>
        <w:b/>
        <w:sz w:val="28"/>
        <w:szCs w:val="28"/>
        <w:u w:val="single"/>
      </w:rPr>
      <w:t xml:space="preserve"> September, due Thursday 15</w:t>
    </w:r>
    <w:r w:rsidRPr="00790770">
      <w:rPr>
        <w:b/>
        <w:sz w:val="28"/>
        <w:szCs w:val="28"/>
        <w:u w:val="single"/>
        <w:vertAlign w:val="superscript"/>
      </w:rPr>
      <w:t>th</w:t>
    </w:r>
    <w:r>
      <w:rPr>
        <w:b/>
        <w:sz w:val="28"/>
        <w:szCs w:val="28"/>
        <w:u w:val="single"/>
      </w:rPr>
      <w:t xml:space="preserve"> September 2022</w:t>
    </w:r>
  </w:p>
  <w:p w14:paraId="335E9B0A" w14:textId="77777777" w:rsidR="00AC5CBB" w:rsidRDefault="00AC5CB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13E"/>
    <w:rsid w:val="00081CCA"/>
    <w:rsid w:val="002357DB"/>
    <w:rsid w:val="0034736F"/>
    <w:rsid w:val="003A08F4"/>
    <w:rsid w:val="003C5527"/>
    <w:rsid w:val="003C7699"/>
    <w:rsid w:val="0046794E"/>
    <w:rsid w:val="005F73C2"/>
    <w:rsid w:val="00656832"/>
    <w:rsid w:val="006D485B"/>
    <w:rsid w:val="00767571"/>
    <w:rsid w:val="00790770"/>
    <w:rsid w:val="00793994"/>
    <w:rsid w:val="007A6CA9"/>
    <w:rsid w:val="00824DCA"/>
    <w:rsid w:val="00874EF1"/>
    <w:rsid w:val="009975CA"/>
    <w:rsid w:val="00AC5CBB"/>
    <w:rsid w:val="00AF796C"/>
    <w:rsid w:val="00BB5D76"/>
    <w:rsid w:val="00C5113E"/>
    <w:rsid w:val="00F5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D3AE1"/>
  <w15:docId w15:val="{83DC28B0-B2FD-4E01-9850-FCD062740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94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4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85B"/>
  </w:style>
  <w:style w:type="paragraph" w:styleId="Footer">
    <w:name w:val="footer"/>
    <w:basedOn w:val="Normal"/>
    <w:link w:val="FooterChar"/>
    <w:uiPriority w:val="99"/>
    <w:unhideWhenUsed/>
    <w:rsid w:val="006D4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30915A-C189-4529-9856-543A3439F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FEABF1-BBAA-4386-A3F6-977BF87F57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3EA4BAB2</Template>
  <TotalTime>38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 One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Suzi Knutt</dc:creator>
  <cp:lastModifiedBy>Suzanne Knutt</cp:lastModifiedBy>
  <cp:revision>9</cp:revision>
  <cp:lastPrinted>2022-09-08T08:54:00Z</cp:lastPrinted>
  <dcterms:created xsi:type="dcterms:W3CDTF">2019-09-05T09:05:00Z</dcterms:created>
  <dcterms:modified xsi:type="dcterms:W3CDTF">2022-09-08T08:54:00Z</dcterms:modified>
</cp:coreProperties>
</file>