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51" w:type="dxa"/>
        <w:tblInd w:w="216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single" w:sz="4" w:space="0" w:color="00B050"/>
          <w:insideV w:val="single" w:sz="4" w:space="0" w:color="00B050"/>
        </w:tblBorders>
        <w:tblLayout w:type="fixed"/>
        <w:tblLook w:val="04A0" w:firstRow="1" w:lastRow="0" w:firstColumn="1" w:lastColumn="0" w:noHBand="0" w:noVBand="1"/>
      </w:tblPr>
      <w:tblGrid>
        <w:gridCol w:w="3887"/>
        <w:gridCol w:w="3888"/>
        <w:gridCol w:w="3888"/>
        <w:gridCol w:w="3888"/>
      </w:tblGrid>
      <w:tr w:rsidR="0079297F" w:rsidRPr="00DC4DE4" w14:paraId="4FF97F6F" w14:textId="77777777" w:rsidTr="00AE1EEA">
        <w:trPr>
          <w:trHeight w:val="2041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5C393B" w14:textId="2B205006" w:rsidR="0079297F" w:rsidRPr="00AE1EEA" w:rsidRDefault="00F73313" w:rsidP="0079297F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6</w:t>
            </w:r>
          </w:p>
          <w:p w14:paraId="1E0C82D3" w14:textId="7777777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 can learn, recognise and spell Phase 6 words:</w:t>
            </w:r>
          </w:p>
          <w:p w14:paraId="46CA15F4" w14:textId="7F8759B0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‘eer’ saying /ear/</w:t>
            </w:r>
          </w:p>
          <w:p w14:paraId="0B0954CD" w14:textId="2CD5066C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ture’ saying /cher/</w:t>
            </w:r>
          </w:p>
          <w:p w14:paraId="48643E69" w14:textId="08CA371A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-est and -y to words ending in ‘e’</w:t>
            </w:r>
          </w:p>
          <w:p w14:paraId="433A0C49" w14:textId="4F46EC09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228A6DA4" w14:textId="5FADB07D" w:rsidR="0079297F" w:rsidRPr="00AE1EEA" w:rsidRDefault="00F73313" w:rsidP="0079297F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6</w:t>
            </w:r>
          </w:p>
          <w:p w14:paraId="339CF0FD" w14:textId="7777777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 can learn, recognise and spell Phase 6 words:</w:t>
            </w:r>
          </w:p>
          <w:p w14:paraId="26D5ED88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‘eer’ saying /ear/</w:t>
            </w:r>
          </w:p>
          <w:p w14:paraId="78064927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ture’ saying /cher/</w:t>
            </w:r>
          </w:p>
          <w:p w14:paraId="243159B3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-est and -y to words ending in ‘e’</w:t>
            </w:r>
          </w:p>
          <w:p w14:paraId="3896029F" w14:textId="144AFDAC" w:rsidR="0079297F" w:rsidRPr="00AE1EEA" w:rsidRDefault="0079297F" w:rsidP="0079297F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0B888B20" w14:textId="5291DC2D" w:rsidR="0079297F" w:rsidRPr="00AE1EEA" w:rsidRDefault="00F73313" w:rsidP="0079297F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6</w:t>
            </w:r>
          </w:p>
          <w:p w14:paraId="104DF483" w14:textId="7777777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 can learn, recognise and spell Phase 6 words:</w:t>
            </w:r>
          </w:p>
          <w:p w14:paraId="19AA0DAC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‘eer’ saying /ear/</w:t>
            </w:r>
          </w:p>
          <w:p w14:paraId="2BDB4F49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ture’ saying /cher/</w:t>
            </w:r>
          </w:p>
          <w:p w14:paraId="177D6828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-est and -y to words ending in ‘e’</w:t>
            </w:r>
          </w:p>
          <w:p w14:paraId="2224D0B2" w14:textId="411188B1" w:rsidR="0079297F" w:rsidRPr="00AE1EEA" w:rsidRDefault="0079297F" w:rsidP="0079297F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3888" w:type="dxa"/>
          </w:tcPr>
          <w:p w14:paraId="01A7F5FC" w14:textId="0351E47E" w:rsidR="0079297F" w:rsidRPr="00AE1EEA" w:rsidRDefault="00F73313" w:rsidP="0079297F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Week 6</w:t>
            </w:r>
          </w:p>
          <w:p w14:paraId="23947FE4" w14:textId="7777777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bCs/>
                <w:sz w:val="24"/>
                <w:szCs w:val="24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I can learn, recognise and spell Phase 6 words:</w:t>
            </w:r>
          </w:p>
          <w:p w14:paraId="12FB2247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‘eer’ saying /ear/</w:t>
            </w:r>
          </w:p>
          <w:p w14:paraId="475EB19B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‘</w:t>
            </w: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ture’ saying /cher/</w:t>
            </w:r>
          </w:p>
          <w:p w14:paraId="16D06529" w14:textId="77777777" w:rsidR="0079297F" w:rsidRPr="00AE1EEA" w:rsidRDefault="0079297F" w:rsidP="0079297F">
            <w:pPr>
              <w:pStyle w:val="BodyA"/>
              <w:numPr>
                <w:ilvl w:val="0"/>
                <w:numId w:val="1"/>
              </w:numPr>
              <w:spacing w:after="0" w:line="240" w:lineRule="auto"/>
              <w:ind w:left="284" w:hanging="284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Arial Unicode MS" w:hAnsi="Twinkl Cursive Looped" w:cs="Twinkl"/>
                <w:bCs/>
                <w:sz w:val="24"/>
                <w:szCs w:val="24"/>
                <w:lang w:val="en-GB"/>
              </w:rPr>
              <w:t>Adding -est and -y to words ending in ‘e’</w:t>
            </w:r>
          </w:p>
          <w:p w14:paraId="4B4566EF" w14:textId="53C58998" w:rsidR="0079297F" w:rsidRPr="00AE1EEA" w:rsidRDefault="0079297F" w:rsidP="0079297F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79297F" w:rsidRPr="00DC4DE4" w14:paraId="481A35F1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9A9978" w14:textId="34280C80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cheer</w:t>
            </w:r>
          </w:p>
        </w:tc>
        <w:tc>
          <w:tcPr>
            <w:tcW w:w="3888" w:type="dxa"/>
          </w:tcPr>
          <w:p w14:paraId="1346DD8E" w14:textId="1BF27A91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cheer</w:t>
            </w:r>
          </w:p>
        </w:tc>
        <w:tc>
          <w:tcPr>
            <w:tcW w:w="3888" w:type="dxa"/>
          </w:tcPr>
          <w:p w14:paraId="7DFD5C67" w14:textId="58B5D70D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cheer</w:t>
            </w:r>
          </w:p>
        </w:tc>
        <w:tc>
          <w:tcPr>
            <w:tcW w:w="3888" w:type="dxa"/>
          </w:tcPr>
          <w:p w14:paraId="2484E750" w14:textId="5C3C72CB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cheer</w:t>
            </w:r>
          </w:p>
        </w:tc>
      </w:tr>
      <w:tr w:rsidR="0079297F" w:rsidRPr="00DC4DE4" w14:paraId="202C480E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44A00" w14:textId="494C6285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steer</w:t>
            </w:r>
          </w:p>
        </w:tc>
        <w:tc>
          <w:tcPr>
            <w:tcW w:w="3888" w:type="dxa"/>
          </w:tcPr>
          <w:p w14:paraId="56EEFD12" w14:textId="4054C04D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steer</w:t>
            </w:r>
          </w:p>
        </w:tc>
        <w:tc>
          <w:tcPr>
            <w:tcW w:w="3888" w:type="dxa"/>
          </w:tcPr>
          <w:p w14:paraId="4656DC57" w14:textId="5307E503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steer</w:t>
            </w:r>
          </w:p>
        </w:tc>
        <w:tc>
          <w:tcPr>
            <w:tcW w:w="3888" w:type="dxa"/>
          </w:tcPr>
          <w:p w14:paraId="425440D6" w14:textId="160CC923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steer</w:t>
            </w:r>
          </w:p>
        </w:tc>
      </w:tr>
      <w:tr w:rsidR="0079297F" w:rsidRPr="00DC4DE4" w14:paraId="4E09F13A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50498" w14:textId="74BC7F91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volunteer</w:t>
            </w:r>
          </w:p>
        </w:tc>
        <w:tc>
          <w:tcPr>
            <w:tcW w:w="3888" w:type="dxa"/>
          </w:tcPr>
          <w:p w14:paraId="37667456" w14:textId="0E622996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volunteer</w:t>
            </w:r>
          </w:p>
        </w:tc>
        <w:tc>
          <w:tcPr>
            <w:tcW w:w="3888" w:type="dxa"/>
          </w:tcPr>
          <w:p w14:paraId="4B518904" w14:textId="70E99561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volunteer</w:t>
            </w:r>
          </w:p>
        </w:tc>
        <w:tc>
          <w:tcPr>
            <w:tcW w:w="3888" w:type="dxa"/>
          </w:tcPr>
          <w:p w14:paraId="2EF5EB32" w14:textId="038D1311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volunteer</w:t>
            </w:r>
          </w:p>
        </w:tc>
      </w:tr>
      <w:tr w:rsidR="0079297F" w:rsidRPr="00DC4DE4" w14:paraId="5682969E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780C4B" w14:textId="0672CA6D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future</w:t>
            </w:r>
          </w:p>
        </w:tc>
        <w:tc>
          <w:tcPr>
            <w:tcW w:w="3888" w:type="dxa"/>
          </w:tcPr>
          <w:p w14:paraId="75392C8A" w14:textId="66E20A46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future</w:t>
            </w:r>
          </w:p>
        </w:tc>
        <w:tc>
          <w:tcPr>
            <w:tcW w:w="3888" w:type="dxa"/>
          </w:tcPr>
          <w:p w14:paraId="791CB397" w14:textId="4C149CA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future</w:t>
            </w:r>
          </w:p>
        </w:tc>
        <w:tc>
          <w:tcPr>
            <w:tcW w:w="3888" w:type="dxa"/>
          </w:tcPr>
          <w:p w14:paraId="377785A9" w14:textId="5621345D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future</w:t>
            </w:r>
          </w:p>
        </w:tc>
      </w:tr>
      <w:tr w:rsidR="0079297F" w:rsidRPr="00DC4DE4" w14:paraId="5F53100D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9017D" w14:textId="2618D9DE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capture</w:t>
            </w:r>
          </w:p>
        </w:tc>
        <w:tc>
          <w:tcPr>
            <w:tcW w:w="3888" w:type="dxa"/>
          </w:tcPr>
          <w:p w14:paraId="06EE94FF" w14:textId="08B114C5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capture</w:t>
            </w:r>
          </w:p>
        </w:tc>
        <w:tc>
          <w:tcPr>
            <w:tcW w:w="3888" w:type="dxa"/>
          </w:tcPr>
          <w:p w14:paraId="12CD3946" w14:textId="4DCA9A98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capture</w:t>
            </w:r>
          </w:p>
        </w:tc>
        <w:tc>
          <w:tcPr>
            <w:tcW w:w="3888" w:type="dxa"/>
          </w:tcPr>
          <w:p w14:paraId="248B796C" w14:textId="52E2AEAC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capture</w:t>
            </w:r>
          </w:p>
        </w:tc>
      </w:tr>
      <w:tr w:rsidR="0079297F" w:rsidRPr="00DC4DE4" w14:paraId="01E12674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9BA028" w14:textId="0477DA7A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creature</w:t>
            </w:r>
          </w:p>
        </w:tc>
        <w:tc>
          <w:tcPr>
            <w:tcW w:w="3888" w:type="dxa"/>
          </w:tcPr>
          <w:p w14:paraId="0C697A22" w14:textId="0C768E4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creature</w:t>
            </w:r>
          </w:p>
        </w:tc>
        <w:tc>
          <w:tcPr>
            <w:tcW w:w="3888" w:type="dxa"/>
          </w:tcPr>
          <w:p w14:paraId="2FDBF380" w14:textId="70999095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creature</w:t>
            </w:r>
          </w:p>
        </w:tc>
        <w:tc>
          <w:tcPr>
            <w:tcW w:w="3888" w:type="dxa"/>
          </w:tcPr>
          <w:p w14:paraId="33EE7A67" w14:textId="5D53E2FC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creature</w:t>
            </w:r>
          </w:p>
        </w:tc>
      </w:tr>
      <w:tr w:rsidR="0079297F" w:rsidRPr="00DC4DE4" w14:paraId="5E921B4E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8CEDCF" w14:textId="3E364FEB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nicest</w:t>
            </w:r>
          </w:p>
        </w:tc>
        <w:tc>
          <w:tcPr>
            <w:tcW w:w="3888" w:type="dxa"/>
          </w:tcPr>
          <w:p w14:paraId="384F03B3" w14:textId="3B3D02EC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nicest</w:t>
            </w:r>
          </w:p>
        </w:tc>
        <w:tc>
          <w:tcPr>
            <w:tcW w:w="3888" w:type="dxa"/>
          </w:tcPr>
          <w:p w14:paraId="769E9576" w14:textId="4E4C9C63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nicest</w:t>
            </w:r>
          </w:p>
        </w:tc>
        <w:tc>
          <w:tcPr>
            <w:tcW w:w="3888" w:type="dxa"/>
          </w:tcPr>
          <w:p w14:paraId="04633A91" w14:textId="7637C9F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nicest</w:t>
            </w:r>
          </w:p>
        </w:tc>
      </w:tr>
      <w:tr w:rsidR="0079297F" w:rsidRPr="00DC4DE4" w14:paraId="37EA48E0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E6FCE" w14:textId="0EB1F0A7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sparkly</w:t>
            </w:r>
          </w:p>
        </w:tc>
        <w:tc>
          <w:tcPr>
            <w:tcW w:w="3888" w:type="dxa"/>
          </w:tcPr>
          <w:p w14:paraId="2074BA75" w14:textId="2EA5FC5D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sparkly</w:t>
            </w:r>
          </w:p>
        </w:tc>
        <w:tc>
          <w:tcPr>
            <w:tcW w:w="3888" w:type="dxa"/>
          </w:tcPr>
          <w:p w14:paraId="6209D302" w14:textId="6C187055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sparkly</w:t>
            </w:r>
          </w:p>
        </w:tc>
        <w:tc>
          <w:tcPr>
            <w:tcW w:w="3888" w:type="dxa"/>
          </w:tcPr>
          <w:p w14:paraId="0A6443B5" w14:textId="554C0290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sparkly</w:t>
            </w:r>
          </w:p>
        </w:tc>
      </w:tr>
      <w:tr w:rsidR="0079297F" w:rsidRPr="00DC4DE4" w14:paraId="60B28EF6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A7D69" w14:textId="19929D7A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bravest</w:t>
            </w:r>
          </w:p>
        </w:tc>
        <w:tc>
          <w:tcPr>
            <w:tcW w:w="3888" w:type="dxa"/>
          </w:tcPr>
          <w:p w14:paraId="63A8282B" w14:textId="30CF5374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bravest</w:t>
            </w:r>
          </w:p>
        </w:tc>
        <w:tc>
          <w:tcPr>
            <w:tcW w:w="3888" w:type="dxa"/>
          </w:tcPr>
          <w:p w14:paraId="0EB3EFAE" w14:textId="009A5C14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bravest</w:t>
            </w:r>
          </w:p>
        </w:tc>
        <w:tc>
          <w:tcPr>
            <w:tcW w:w="3888" w:type="dxa"/>
          </w:tcPr>
          <w:p w14:paraId="0FCC4B8E" w14:textId="600B35A3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bravest</w:t>
            </w:r>
          </w:p>
        </w:tc>
      </w:tr>
      <w:tr w:rsidR="0079297F" w:rsidRPr="00DC4DE4" w14:paraId="0BCDF0A6" w14:textId="77777777" w:rsidTr="00AE1EEA">
        <w:trPr>
          <w:trHeight w:val="337"/>
        </w:trPr>
        <w:tc>
          <w:tcPr>
            <w:tcW w:w="3887" w:type="dxa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368EE" w14:textId="1ED2B594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slimy</w:t>
            </w:r>
          </w:p>
        </w:tc>
        <w:tc>
          <w:tcPr>
            <w:tcW w:w="3888" w:type="dxa"/>
          </w:tcPr>
          <w:p w14:paraId="0EAC1B2F" w14:textId="1CC1508D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slimy</w:t>
            </w:r>
          </w:p>
        </w:tc>
        <w:tc>
          <w:tcPr>
            <w:tcW w:w="3888" w:type="dxa"/>
          </w:tcPr>
          <w:p w14:paraId="6FB38B94" w14:textId="3CCB0DA9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slimy</w:t>
            </w:r>
          </w:p>
        </w:tc>
        <w:tc>
          <w:tcPr>
            <w:tcW w:w="3888" w:type="dxa"/>
          </w:tcPr>
          <w:p w14:paraId="3027983B" w14:textId="29159A90" w:rsidR="0079297F" w:rsidRPr="00AE1EEA" w:rsidRDefault="0079297F" w:rsidP="0079297F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sz w:val="24"/>
                <w:szCs w:val="24"/>
              </w:rPr>
              <w:t>slimy</w:t>
            </w:r>
          </w:p>
        </w:tc>
      </w:tr>
    </w:tbl>
    <w:p w14:paraId="7695CE44" w14:textId="77777777" w:rsidR="00390B65" w:rsidRDefault="00390B65">
      <w:pPr>
        <w:pStyle w:val="Body"/>
        <w:ind w:left="108" w:hanging="108"/>
      </w:pPr>
    </w:p>
    <w:p w14:paraId="6C170F38" w14:textId="77777777" w:rsidR="00390B65" w:rsidRDefault="00390B65">
      <w:pPr>
        <w:pStyle w:val="BodyA"/>
        <w:spacing w:line="240" w:lineRule="auto"/>
      </w:pPr>
    </w:p>
    <w:p w14:paraId="4BAFD5BF" w14:textId="77777777" w:rsidR="00390B65" w:rsidRDefault="00390B65">
      <w:pPr>
        <w:pStyle w:val="BodyA"/>
      </w:pPr>
    </w:p>
    <w:tbl>
      <w:tblPr>
        <w:tblW w:w="5000" w:type="pct"/>
        <w:tbl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single" w:sz="4" w:space="0" w:color="FFC000"/>
          <w:insideV w:val="single" w:sz="4" w:space="0" w:color="FFC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67642D" w:rsidRPr="00DC4DE4" w14:paraId="04590F63" w14:textId="77777777" w:rsidTr="00AE1EEA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1141E" w14:textId="4F8A6DBD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lastRenderedPageBreak/>
              <w:t>Autumn Week 6</w:t>
            </w:r>
          </w:p>
          <w:p w14:paraId="767D99E3" w14:textId="0B84DFB0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/j/ spelt ‘dge’ or ‘ge’ at the end of words.</w:t>
            </w:r>
          </w:p>
          <w:p w14:paraId="4B85953F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5EBB6E6C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  <w:tc>
          <w:tcPr>
            <w:tcW w:w="1250" w:type="pct"/>
          </w:tcPr>
          <w:p w14:paraId="59D4C2B1" w14:textId="0EDC9024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Week 6</w:t>
            </w:r>
          </w:p>
          <w:p w14:paraId="523DF50A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/j/ spelt ‘dge’ or ‘ge’ at the end of words.</w:t>
            </w:r>
          </w:p>
          <w:p w14:paraId="2DEE5A53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5C531F9D" w14:textId="2C0BE5E4" w:rsidR="0067642D" w:rsidRPr="00AE1EEA" w:rsidRDefault="0067642D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  <w:tc>
          <w:tcPr>
            <w:tcW w:w="1250" w:type="pct"/>
          </w:tcPr>
          <w:p w14:paraId="187E1A6F" w14:textId="127F98BA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Week 6</w:t>
            </w:r>
          </w:p>
          <w:p w14:paraId="38C8DE0E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/j/ spelt ‘dge’ or ‘ge’ at the end of words.</w:t>
            </w:r>
          </w:p>
          <w:p w14:paraId="0CFB8EBD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2BC82CB9" w14:textId="299F9F5C" w:rsidR="0067642D" w:rsidRPr="00AE1EEA" w:rsidRDefault="0067642D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  <w:tc>
          <w:tcPr>
            <w:tcW w:w="1250" w:type="pct"/>
          </w:tcPr>
          <w:p w14:paraId="1F81501B" w14:textId="1F6EE3C2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Week 6</w:t>
            </w:r>
          </w:p>
          <w:p w14:paraId="3EEAD055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/j/ spelt ‘dge’ or ‘ge’ at the end of words.</w:t>
            </w:r>
          </w:p>
          <w:p w14:paraId="51473361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4451717B" w14:textId="338AFCA9" w:rsidR="0067642D" w:rsidRPr="00AE1EEA" w:rsidRDefault="0067642D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</w:tr>
      <w:tr w:rsidR="0067642D" w:rsidRPr="00DC4DE4" w14:paraId="29F73AB0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AFEE94" w14:textId="36B07934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eastAsia="Calibri" w:hAnsi="Twinkl Cursive Looped" w:cs="Calibri"/>
                <w:sz w:val="24"/>
              </w:rPr>
              <w:t>badge</w:t>
            </w:r>
          </w:p>
        </w:tc>
        <w:tc>
          <w:tcPr>
            <w:tcW w:w="1250" w:type="pct"/>
          </w:tcPr>
          <w:p w14:paraId="5B91C59D" w14:textId="5F7F1718" w:rsidR="0067642D" w:rsidRPr="00AE1EEA" w:rsidRDefault="0067642D" w:rsidP="0067642D">
            <w:pPr>
              <w:pStyle w:val="TableStyle2"/>
              <w:rPr>
                <w:rFonts w:ascii="Twinkl Cursive Looped" w:eastAsia="Calibri" w:hAnsi="Twinkl Cursive Looped" w:cs="Calibri"/>
                <w:sz w:val="24"/>
              </w:rPr>
            </w:pPr>
            <w:r w:rsidRPr="00AE1EEA">
              <w:rPr>
                <w:rFonts w:ascii="Twinkl Cursive Looped" w:eastAsia="Calibri" w:hAnsi="Twinkl Cursive Looped" w:cs="Calibri"/>
                <w:sz w:val="24"/>
              </w:rPr>
              <w:t>badge</w:t>
            </w:r>
          </w:p>
        </w:tc>
        <w:tc>
          <w:tcPr>
            <w:tcW w:w="1250" w:type="pct"/>
          </w:tcPr>
          <w:p w14:paraId="7B6CCF38" w14:textId="6BB156D3" w:rsidR="0067642D" w:rsidRPr="00AE1EEA" w:rsidRDefault="0067642D" w:rsidP="0067642D">
            <w:pPr>
              <w:pStyle w:val="TableStyle2"/>
              <w:rPr>
                <w:rFonts w:ascii="Twinkl Cursive Looped" w:eastAsia="Calibri" w:hAnsi="Twinkl Cursive Looped" w:cs="Calibri"/>
                <w:sz w:val="24"/>
              </w:rPr>
            </w:pPr>
            <w:r w:rsidRPr="00AE1EEA">
              <w:rPr>
                <w:rFonts w:ascii="Twinkl Cursive Looped" w:eastAsia="Calibri" w:hAnsi="Twinkl Cursive Looped" w:cs="Calibri"/>
                <w:sz w:val="24"/>
              </w:rPr>
              <w:t>badge</w:t>
            </w:r>
          </w:p>
        </w:tc>
        <w:tc>
          <w:tcPr>
            <w:tcW w:w="1250" w:type="pct"/>
          </w:tcPr>
          <w:p w14:paraId="2D3C4AF9" w14:textId="760BB2DD" w:rsidR="0067642D" w:rsidRPr="00AE1EEA" w:rsidRDefault="0067642D" w:rsidP="0067642D">
            <w:pPr>
              <w:pStyle w:val="TableStyle2"/>
              <w:rPr>
                <w:rFonts w:ascii="Twinkl Cursive Looped" w:eastAsia="Calibri" w:hAnsi="Twinkl Cursive Looped" w:cs="Calibri"/>
                <w:sz w:val="24"/>
              </w:rPr>
            </w:pPr>
            <w:r w:rsidRPr="00AE1EEA">
              <w:rPr>
                <w:rFonts w:ascii="Twinkl Cursive Looped" w:eastAsia="Calibri" w:hAnsi="Twinkl Cursive Looped" w:cs="Calibri"/>
                <w:sz w:val="24"/>
              </w:rPr>
              <w:t>badge</w:t>
            </w:r>
          </w:p>
        </w:tc>
      </w:tr>
      <w:tr w:rsidR="0067642D" w:rsidRPr="00DC4DE4" w14:paraId="39B3EBE7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934BEE" w14:textId="0393E012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edge</w:t>
            </w:r>
          </w:p>
        </w:tc>
        <w:tc>
          <w:tcPr>
            <w:tcW w:w="1250" w:type="pct"/>
          </w:tcPr>
          <w:p w14:paraId="5CA0EF03" w14:textId="29A5E78F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edge</w:t>
            </w:r>
          </w:p>
        </w:tc>
        <w:tc>
          <w:tcPr>
            <w:tcW w:w="1250" w:type="pct"/>
          </w:tcPr>
          <w:p w14:paraId="4A09C9BF" w14:textId="0D5CC4A8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edge</w:t>
            </w:r>
          </w:p>
        </w:tc>
        <w:tc>
          <w:tcPr>
            <w:tcW w:w="1250" w:type="pct"/>
          </w:tcPr>
          <w:p w14:paraId="2B7FD18B" w14:textId="39D9AF76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edge</w:t>
            </w:r>
          </w:p>
        </w:tc>
      </w:tr>
      <w:tr w:rsidR="0067642D" w:rsidRPr="00DC4DE4" w14:paraId="7B30CD08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6DC61F" w14:textId="42D4E2AA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bridge</w:t>
            </w:r>
          </w:p>
        </w:tc>
        <w:tc>
          <w:tcPr>
            <w:tcW w:w="1250" w:type="pct"/>
          </w:tcPr>
          <w:p w14:paraId="44D98D9A" w14:textId="5CB12BBE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bridge</w:t>
            </w:r>
          </w:p>
        </w:tc>
        <w:tc>
          <w:tcPr>
            <w:tcW w:w="1250" w:type="pct"/>
          </w:tcPr>
          <w:p w14:paraId="763B45B1" w14:textId="3AF11901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bridge</w:t>
            </w:r>
          </w:p>
        </w:tc>
        <w:tc>
          <w:tcPr>
            <w:tcW w:w="1250" w:type="pct"/>
          </w:tcPr>
          <w:p w14:paraId="653D38AD" w14:textId="6F2D2059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bridge</w:t>
            </w:r>
          </w:p>
        </w:tc>
      </w:tr>
      <w:tr w:rsidR="0067642D" w:rsidRPr="00DC4DE4" w14:paraId="2CDF2038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36A345" w14:textId="660B5518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dodge</w:t>
            </w:r>
          </w:p>
        </w:tc>
        <w:tc>
          <w:tcPr>
            <w:tcW w:w="1250" w:type="pct"/>
          </w:tcPr>
          <w:p w14:paraId="295D7511" w14:textId="13E80D37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dodge</w:t>
            </w:r>
          </w:p>
        </w:tc>
        <w:tc>
          <w:tcPr>
            <w:tcW w:w="1250" w:type="pct"/>
          </w:tcPr>
          <w:p w14:paraId="6727C9A0" w14:textId="4E590923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dodge</w:t>
            </w:r>
          </w:p>
        </w:tc>
        <w:tc>
          <w:tcPr>
            <w:tcW w:w="1250" w:type="pct"/>
          </w:tcPr>
          <w:p w14:paraId="35BBA18D" w14:textId="313EF869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dodge</w:t>
            </w:r>
          </w:p>
        </w:tc>
      </w:tr>
      <w:tr w:rsidR="0067642D" w:rsidRPr="00DC4DE4" w14:paraId="384483EB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3DB57" w14:textId="5751CD65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damage</w:t>
            </w:r>
          </w:p>
        </w:tc>
        <w:tc>
          <w:tcPr>
            <w:tcW w:w="1250" w:type="pct"/>
          </w:tcPr>
          <w:p w14:paraId="7B15D272" w14:textId="484FADC1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damage</w:t>
            </w:r>
          </w:p>
        </w:tc>
        <w:tc>
          <w:tcPr>
            <w:tcW w:w="1250" w:type="pct"/>
          </w:tcPr>
          <w:p w14:paraId="484BF670" w14:textId="48C07262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damage</w:t>
            </w:r>
          </w:p>
        </w:tc>
        <w:tc>
          <w:tcPr>
            <w:tcW w:w="1250" w:type="pct"/>
          </w:tcPr>
          <w:p w14:paraId="575649CB" w14:textId="57CC9435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damage</w:t>
            </w:r>
          </w:p>
        </w:tc>
      </w:tr>
      <w:tr w:rsidR="0067642D" w:rsidRPr="00DC4DE4" w14:paraId="26071FB7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85A5F7" w14:textId="5190B3FF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change</w:t>
            </w:r>
          </w:p>
        </w:tc>
        <w:tc>
          <w:tcPr>
            <w:tcW w:w="1250" w:type="pct"/>
          </w:tcPr>
          <w:p w14:paraId="57904DCF" w14:textId="33C9967D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change</w:t>
            </w:r>
          </w:p>
        </w:tc>
        <w:tc>
          <w:tcPr>
            <w:tcW w:w="1250" w:type="pct"/>
          </w:tcPr>
          <w:p w14:paraId="3F217679" w14:textId="19F0FE4F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change</w:t>
            </w:r>
          </w:p>
        </w:tc>
        <w:tc>
          <w:tcPr>
            <w:tcW w:w="1250" w:type="pct"/>
          </w:tcPr>
          <w:p w14:paraId="25449C94" w14:textId="5E5E9AB5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change</w:t>
            </w:r>
          </w:p>
        </w:tc>
      </w:tr>
      <w:tr w:rsidR="0067642D" w:rsidRPr="00DC4DE4" w14:paraId="4997FAAC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87FCD" w14:textId="3C849C94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village</w:t>
            </w:r>
          </w:p>
        </w:tc>
        <w:tc>
          <w:tcPr>
            <w:tcW w:w="1250" w:type="pct"/>
          </w:tcPr>
          <w:p w14:paraId="3D513A5C" w14:textId="579EF6ED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village</w:t>
            </w:r>
          </w:p>
        </w:tc>
        <w:tc>
          <w:tcPr>
            <w:tcW w:w="1250" w:type="pct"/>
          </w:tcPr>
          <w:p w14:paraId="5B43991D" w14:textId="4D58D4F8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village</w:t>
            </w:r>
          </w:p>
        </w:tc>
        <w:tc>
          <w:tcPr>
            <w:tcW w:w="1250" w:type="pct"/>
          </w:tcPr>
          <w:p w14:paraId="745FFC1A" w14:textId="6E61E958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village</w:t>
            </w:r>
          </w:p>
        </w:tc>
      </w:tr>
      <w:tr w:rsidR="0067642D" w:rsidRPr="00DC4DE4" w14:paraId="23ED4E43" w14:textId="77777777" w:rsidTr="00AE1EEA">
        <w:trPr>
          <w:trHeight w:val="18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786D00" w14:textId="52A6FEF8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fudge</w:t>
            </w:r>
          </w:p>
        </w:tc>
        <w:tc>
          <w:tcPr>
            <w:tcW w:w="1250" w:type="pct"/>
          </w:tcPr>
          <w:p w14:paraId="4A85FD66" w14:textId="0873C0D0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fudge</w:t>
            </w:r>
          </w:p>
        </w:tc>
        <w:tc>
          <w:tcPr>
            <w:tcW w:w="1250" w:type="pct"/>
          </w:tcPr>
          <w:p w14:paraId="33E8A0E6" w14:textId="63EF17BE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fudge</w:t>
            </w:r>
          </w:p>
        </w:tc>
        <w:tc>
          <w:tcPr>
            <w:tcW w:w="1250" w:type="pct"/>
          </w:tcPr>
          <w:p w14:paraId="338A3539" w14:textId="3D41BBC5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fudge</w:t>
            </w:r>
          </w:p>
        </w:tc>
      </w:tr>
    </w:tbl>
    <w:p w14:paraId="61E0317C" w14:textId="77777777" w:rsidR="00390B65" w:rsidRDefault="00390B65">
      <w:pPr>
        <w:pStyle w:val="BodyA"/>
        <w:spacing w:line="240" w:lineRule="auto"/>
      </w:pPr>
    </w:p>
    <w:p w14:paraId="70D75762" w14:textId="77777777" w:rsidR="00390B65" w:rsidRDefault="00390B65">
      <w:pPr>
        <w:pStyle w:val="BodyA"/>
        <w:spacing w:line="240" w:lineRule="auto"/>
      </w:pPr>
    </w:p>
    <w:p w14:paraId="104035AD" w14:textId="77777777" w:rsidR="00390B65" w:rsidRDefault="00390B65">
      <w:pPr>
        <w:pStyle w:val="BodyA"/>
      </w:pPr>
    </w:p>
    <w:p w14:paraId="0A57F70E" w14:textId="77777777" w:rsidR="00390B65" w:rsidRDefault="00390B65">
      <w:pPr>
        <w:pStyle w:val="BodyA"/>
      </w:pPr>
    </w:p>
    <w:p w14:paraId="6BAD9951" w14:textId="77777777" w:rsidR="00390B65" w:rsidRDefault="00390B65">
      <w:pPr>
        <w:pStyle w:val="BodyA"/>
        <w:spacing w:line="240" w:lineRule="auto"/>
      </w:pPr>
    </w:p>
    <w:p w14:paraId="20603572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p w14:paraId="768EE256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W w:w="5000" w:type="pct"/>
        <w:tblBorders>
          <w:top w:val="single" w:sz="4" w:space="0" w:color="FF0000"/>
          <w:left w:val="single" w:sz="4" w:space="0" w:color="FF0000"/>
          <w:bottom w:val="single" w:sz="4" w:space="0" w:color="FF0000"/>
          <w:right w:val="single" w:sz="4" w:space="0" w:color="FF0000"/>
          <w:insideH w:val="single" w:sz="4" w:space="0" w:color="FF0000"/>
          <w:insideV w:val="single" w:sz="4" w:space="0" w:color="FF0000"/>
        </w:tblBorders>
        <w:tblLook w:val="04A0" w:firstRow="1" w:lastRow="0" w:firstColumn="1" w:lastColumn="0" w:noHBand="0" w:noVBand="1"/>
      </w:tblPr>
      <w:tblGrid>
        <w:gridCol w:w="3885"/>
        <w:gridCol w:w="3885"/>
        <w:gridCol w:w="3886"/>
        <w:gridCol w:w="3886"/>
      </w:tblGrid>
      <w:tr w:rsidR="0067642D" w:rsidRPr="00DC4DE4" w14:paraId="1D7ECBAC" w14:textId="77777777" w:rsidTr="00AE1EEA">
        <w:trPr>
          <w:trHeight w:val="2041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AB6902" w14:textId="1890484B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lastRenderedPageBreak/>
              <w:t>Autumn Week 6</w:t>
            </w:r>
          </w:p>
          <w:p w14:paraId="46F8A20C" w14:textId="31AFA97F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/ng/ spelt ‘nk’</w:t>
            </w:r>
          </w:p>
          <w:p w14:paraId="4326B2D6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5ACBF4A1" w14:textId="4B6D8225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  <w:tc>
          <w:tcPr>
            <w:tcW w:w="1250" w:type="pct"/>
          </w:tcPr>
          <w:p w14:paraId="0AD8325E" w14:textId="094127FC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Week 6</w:t>
            </w:r>
          </w:p>
          <w:p w14:paraId="2310E517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/ng/ spelt ‘nk’</w:t>
            </w:r>
          </w:p>
          <w:p w14:paraId="5A316BE3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5EB40F22" w14:textId="3504B6B6" w:rsidR="0067642D" w:rsidRPr="00AE1EEA" w:rsidRDefault="0067642D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  <w:tc>
          <w:tcPr>
            <w:tcW w:w="1250" w:type="pct"/>
          </w:tcPr>
          <w:p w14:paraId="7FD1DDBD" w14:textId="6EFA2921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Week 6</w:t>
            </w:r>
          </w:p>
          <w:p w14:paraId="31349E90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/ng/ spelt ‘nk’</w:t>
            </w:r>
          </w:p>
          <w:p w14:paraId="4AB3BA60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540E1C2D" w14:textId="6C01DA53" w:rsidR="0067642D" w:rsidRPr="00AE1EEA" w:rsidRDefault="0067642D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  <w:tc>
          <w:tcPr>
            <w:tcW w:w="1250" w:type="pct"/>
          </w:tcPr>
          <w:p w14:paraId="55F0022A" w14:textId="0051B14C" w:rsidR="0067642D" w:rsidRPr="00AE1EEA" w:rsidRDefault="00F73313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Autumn Week 6</w:t>
            </w:r>
          </w:p>
          <w:p w14:paraId="738FECBB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 xml:space="preserve">Obj: 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I can learn, recognise and spell words with the sound /ng/ spelt ‘nk’</w:t>
            </w:r>
          </w:p>
          <w:p w14:paraId="7379BC37" w14:textId="77777777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0"/>
              </w:rPr>
            </w:pPr>
          </w:p>
          <w:p w14:paraId="2B1E5785" w14:textId="2036749B" w:rsidR="0067642D" w:rsidRPr="00AE1EEA" w:rsidRDefault="0067642D" w:rsidP="0067642D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</w:pP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You will have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8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 xml:space="preserve"> spellings to learn and be tested on </w:t>
            </w:r>
            <w:r w:rsidRPr="00AE1EEA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0"/>
              </w:rPr>
              <w:t>10</w:t>
            </w:r>
            <w:r w:rsidRPr="00AE1EEA">
              <w:rPr>
                <w:rFonts w:ascii="Twinkl Cursive Looped" w:eastAsia="XCCW Joined 25a" w:hAnsi="Twinkl Cursive Looped" w:cs="XCCW Joined 25a"/>
                <w:sz w:val="24"/>
                <w:szCs w:val="20"/>
              </w:rPr>
              <w:t>.</w:t>
            </w:r>
          </w:p>
        </w:tc>
      </w:tr>
      <w:tr w:rsidR="0067642D" w:rsidRPr="00DC4DE4" w14:paraId="70281FC5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84A45" w14:textId="064469AE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bank</w:t>
            </w:r>
          </w:p>
        </w:tc>
        <w:tc>
          <w:tcPr>
            <w:tcW w:w="1250" w:type="pct"/>
          </w:tcPr>
          <w:p w14:paraId="19E30D57" w14:textId="10E23664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bank</w:t>
            </w:r>
          </w:p>
        </w:tc>
        <w:tc>
          <w:tcPr>
            <w:tcW w:w="1250" w:type="pct"/>
          </w:tcPr>
          <w:p w14:paraId="29344395" w14:textId="1E21A01C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bank</w:t>
            </w:r>
          </w:p>
        </w:tc>
        <w:tc>
          <w:tcPr>
            <w:tcW w:w="1250" w:type="pct"/>
          </w:tcPr>
          <w:p w14:paraId="7DAA67D9" w14:textId="64242411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bank</w:t>
            </w:r>
          </w:p>
        </w:tc>
      </w:tr>
      <w:tr w:rsidR="0067642D" w:rsidRPr="00DC4DE4" w14:paraId="2BF9B58E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7B849" w14:textId="50CB85D9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think</w:t>
            </w:r>
          </w:p>
        </w:tc>
        <w:tc>
          <w:tcPr>
            <w:tcW w:w="1250" w:type="pct"/>
          </w:tcPr>
          <w:p w14:paraId="6F32D452" w14:textId="514D5EBD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think</w:t>
            </w:r>
          </w:p>
        </w:tc>
        <w:tc>
          <w:tcPr>
            <w:tcW w:w="1250" w:type="pct"/>
          </w:tcPr>
          <w:p w14:paraId="1AD0DF28" w14:textId="0B0812B0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think</w:t>
            </w:r>
          </w:p>
        </w:tc>
        <w:tc>
          <w:tcPr>
            <w:tcW w:w="1250" w:type="pct"/>
          </w:tcPr>
          <w:p w14:paraId="0B70DA5F" w14:textId="59887E22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think</w:t>
            </w:r>
          </w:p>
        </w:tc>
      </w:tr>
      <w:tr w:rsidR="0067642D" w:rsidRPr="00DC4DE4" w14:paraId="66E361F2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B6D756" w14:textId="6D7A2B82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honk</w:t>
            </w:r>
          </w:p>
        </w:tc>
        <w:tc>
          <w:tcPr>
            <w:tcW w:w="1250" w:type="pct"/>
          </w:tcPr>
          <w:p w14:paraId="3351D5B8" w14:textId="20384C48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honk</w:t>
            </w:r>
          </w:p>
        </w:tc>
        <w:tc>
          <w:tcPr>
            <w:tcW w:w="1250" w:type="pct"/>
          </w:tcPr>
          <w:p w14:paraId="5F554C50" w14:textId="4FC1AC79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honk</w:t>
            </w:r>
          </w:p>
        </w:tc>
        <w:tc>
          <w:tcPr>
            <w:tcW w:w="1250" w:type="pct"/>
          </w:tcPr>
          <w:p w14:paraId="6689D280" w14:textId="645BD603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honk</w:t>
            </w:r>
          </w:p>
        </w:tc>
      </w:tr>
      <w:tr w:rsidR="0067642D" w:rsidRPr="00DC4DE4" w14:paraId="404D25B1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15BA7" w14:textId="5F4A1115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sunk</w:t>
            </w:r>
          </w:p>
        </w:tc>
        <w:tc>
          <w:tcPr>
            <w:tcW w:w="1250" w:type="pct"/>
          </w:tcPr>
          <w:p w14:paraId="14EA5797" w14:textId="2AD334E8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sunk</w:t>
            </w:r>
          </w:p>
        </w:tc>
        <w:tc>
          <w:tcPr>
            <w:tcW w:w="1250" w:type="pct"/>
          </w:tcPr>
          <w:p w14:paraId="2D4114BC" w14:textId="5402832F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sunk</w:t>
            </w:r>
          </w:p>
        </w:tc>
        <w:tc>
          <w:tcPr>
            <w:tcW w:w="1250" w:type="pct"/>
          </w:tcPr>
          <w:p w14:paraId="2C934713" w14:textId="322E0E01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sunk</w:t>
            </w:r>
          </w:p>
        </w:tc>
      </w:tr>
      <w:tr w:rsidR="0067642D" w:rsidRPr="00DC4DE4" w14:paraId="7E72D29E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ABD88E" w14:textId="78D92860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wink</w:t>
            </w:r>
          </w:p>
        </w:tc>
        <w:tc>
          <w:tcPr>
            <w:tcW w:w="1250" w:type="pct"/>
          </w:tcPr>
          <w:p w14:paraId="10469786" w14:textId="03A17E74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wink</w:t>
            </w:r>
          </w:p>
        </w:tc>
        <w:tc>
          <w:tcPr>
            <w:tcW w:w="1250" w:type="pct"/>
          </w:tcPr>
          <w:p w14:paraId="0C1F3BE7" w14:textId="7F6F8B1F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wink</w:t>
            </w:r>
          </w:p>
        </w:tc>
        <w:tc>
          <w:tcPr>
            <w:tcW w:w="1250" w:type="pct"/>
          </w:tcPr>
          <w:p w14:paraId="746B80D4" w14:textId="2BDBF8D5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wink</w:t>
            </w:r>
          </w:p>
        </w:tc>
      </w:tr>
      <w:tr w:rsidR="0067642D" w:rsidRPr="00DC4DE4" w14:paraId="124AE543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06E339" w14:textId="39F0191A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string</w:t>
            </w:r>
          </w:p>
        </w:tc>
        <w:tc>
          <w:tcPr>
            <w:tcW w:w="1250" w:type="pct"/>
          </w:tcPr>
          <w:p w14:paraId="62060207" w14:textId="657CD745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string</w:t>
            </w:r>
          </w:p>
        </w:tc>
        <w:tc>
          <w:tcPr>
            <w:tcW w:w="1250" w:type="pct"/>
          </w:tcPr>
          <w:p w14:paraId="1C1B7533" w14:textId="7539176C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string</w:t>
            </w:r>
          </w:p>
        </w:tc>
        <w:tc>
          <w:tcPr>
            <w:tcW w:w="1250" w:type="pct"/>
          </w:tcPr>
          <w:p w14:paraId="627EC98B" w14:textId="30E5CD42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string</w:t>
            </w:r>
          </w:p>
        </w:tc>
      </w:tr>
      <w:tr w:rsidR="0067642D" w:rsidRPr="00DC4DE4" w14:paraId="327A4F5C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4A0764" w14:textId="4E5B15DF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sing</w:t>
            </w:r>
          </w:p>
        </w:tc>
        <w:tc>
          <w:tcPr>
            <w:tcW w:w="1250" w:type="pct"/>
          </w:tcPr>
          <w:p w14:paraId="677CF33B" w14:textId="015B5593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sing</w:t>
            </w:r>
          </w:p>
        </w:tc>
        <w:tc>
          <w:tcPr>
            <w:tcW w:w="1250" w:type="pct"/>
          </w:tcPr>
          <w:p w14:paraId="19036671" w14:textId="2A44917B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sing</w:t>
            </w:r>
          </w:p>
        </w:tc>
        <w:tc>
          <w:tcPr>
            <w:tcW w:w="1250" w:type="pct"/>
          </w:tcPr>
          <w:p w14:paraId="60F4AF8E" w14:textId="7B003A8F" w:rsidR="0067642D" w:rsidRPr="00AE1EEA" w:rsidRDefault="0067642D" w:rsidP="0067642D">
            <w:pPr>
              <w:pStyle w:val="TableStyle2"/>
              <w:rPr>
                <w:rFonts w:ascii="Twinkl Cursive Looped" w:hAnsi="Twinkl Cursive Looped"/>
                <w:sz w:val="24"/>
              </w:rPr>
            </w:pPr>
            <w:r w:rsidRPr="00AE1EEA">
              <w:rPr>
                <w:rFonts w:ascii="Twinkl Cursive Looped" w:hAnsi="Twinkl Cursive Looped"/>
                <w:sz w:val="24"/>
              </w:rPr>
              <w:t>sing</w:t>
            </w:r>
          </w:p>
        </w:tc>
      </w:tr>
      <w:tr w:rsidR="0067642D" w:rsidRPr="00DC4DE4" w14:paraId="70FE8B81" w14:textId="77777777" w:rsidTr="00AE1EEA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35032" w14:textId="0A4C8BC4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hang</w:t>
            </w:r>
          </w:p>
        </w:tc>
        <w:tc>
          <w:tcPr>
            <w:tcW w:w="1250" w:type="pct"/>
          </w:tcPr>
          <w:p w14:paraId="7C0A75B2" w14:textId="27EEA446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hang</w:t>
            </w:r>
          </w:p>
        </w:tc>
        <w:tc>
          <w:tcPr>
            <w:tcW w:w="1250" w:type="pct"/>
          </w:tcPr>
          <w:p w14:paraId="1DD83AF7" w14:textId="238DF048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hang</w:t>
            </w:r>
          </w:p>
        </w:tc>
        <w:tc>
          <w:tcPr>
            <w:tcW w:w="1250" w:type="pct"/>
          </w:tcPr>
          <w:p w14:paraId="5E8B61D4" w14:textId="52D37B21" w:rsidR="0067642D" w:rsidRPr="00AE1EEA" w:rsidRDefault="0067642D" w:rsidP="0067642D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0"/>
              </w:rPr>
            </w:pPr>
            <w:r w:rsidRPr="00AE1EEA">
              <w:rPr>
                <w:rFonts w:ascii="Twinkl Cursive Looped" w:hAnsi="Twinkl Cursive Looped"/>
                <w:sz w:val="24"/>
                <w:szCs w:val="20"/>
              </w:rPr>
              <w:t>hang</w:t>
            </w:r>
          </w:p>
        </w:tc>
      </w:tr>
    </w:tbl>
    <w:p w14:paraId="1CBB185B" w14:textId="77777777" w:rsidR="009D271B" w:rsidRDefault="009D271B" w:rsidP="00D50BBE">
      <w:pPr>
        <w:pStyle w:val="BodyA"/>
        <w:spacing w:line="240" w:lineRule="auto"/>
        <w:ind w:left="675" w:hanging="675"/>
        <w:rPr>
          <w:rFonts w:ascii="Trebuchet MS"/>
        </w:rPr>
      </w:pPr>
    </w:p>
    <w:tbl>
      <w:tblPr>
        <w:tblStyle w:val="TableGrid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366"/>
        <w:gridCol w:w="4395"/>
        <w:gridCol w:w="3781"/>
      </w:tblGrid>
      <w:tr w:rsidR="00AE1EEA" w14:paraId="7DA52557" w14:textId="77777777" w:rsidTr="00AE1EEA"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5A8D1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career</w:t>
            </w:r>
          </w:p>
          <w:p w14:paraId="37FA4320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meerkat</w:t>
            </w:r>
          </w:p>
          <w:p w14:paraId="16EDFD5E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adventure</w:t>
            </w:r>
          </w:p>
          <w:p w14:paraId="431DB15A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nature</w:t>
            </w:r>
          </w:p>
          <w:p w14:paraId="652997FE" w14:textId="11E08939" w:rsidR="00AE1EEA" w:rsidRDefault="00AE1EEA" w:rsidP="00AE1EEA">
            <w:pPr>
              <w:pStyle w:val="BodyA"/>
              <w:spacing w:after="0" w:line="240" w:lineRule="auto"/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</w:pPr>
            <w:r w:rsidRPr="00AE1EEA">
              <w:rPr>
                <w:rFonts w:ascii="Twinkl Cursive Looped" w:eastAsia="XCCW Joined 25a" w:hAnsi="Twinkl Cursive Looped"/>
                <w:iCs/>
                <w:color w:val="00B050"/>
                <w:sz w:val="24"/>
                <w:szCs w:val="24"/>
              </w:rPr>
              <w:t>noisy</w:t>
            </w:r>
          </w:p>
          <w:p w14:paraId="6DFCF804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00B050"/>
                <w:sz w:val="24"/>
                <w:szCs w:val="24"/>
              </w:rPr>
            </w:pPr>
          </w:p>
          <w:p w14:paraId="56A2B980" w14:textId="77777777" w:rsidR="00AE1EEA" w:rsidRDefault="00AE1EE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</w:pPr>
            <w:r>
              <w:rPr>
                <w:rFonts w:ascii="Twinkl Cursive Looped" w:eastAsia="XCCW Joined 25a" w:hAnsi="Twinkl Cursive Looped" w:cs="XCCW Joined 25a"/>
                <w:color w:val="auto"/>
                <w:sz w:val="24"/>
                <w:szCs w:val="24"/>
              </w:rPr>
              <w:t>Dictation</w:t>
            </w:r>
          </w:p>
          <w:p w14:paraId="5360FEB9" w14:textId="77777777" w:rsidR="00AE1EEA" w:rsidRDefault="00AE1EEA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gave a cheer as the creature was captured.</w:t>
            </w:r>
          </w:p>
          <w:p w14:paraId="1AE53C31" w14:textId="77777777" w:rsidR="00AE1EEA" w:rsidRDefault="00AE1EEA">
            <w:pPr>
              <w:rPr>
                <w:rFonts w:ascii="Twinkl Cursive Looped" w:hAnsi="Twinkl Cursive Looped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nicest volunteer was wearing a sparkly top.</w:t>
            </w:r>
          </w:p>
          <w:p w14:paraId="45832B58" w14:textId="1A6B472B" w:rsidR="00AE1EEA" w:rsidRDefault="00AE1EEA">
            <w:pPr>
              <w:rPr>
                <w:rFonts w:ascii="Twinkl Cursive Looped" w:eastAsia="XCCW Joined 25a" w:hAnsi="Twinkl Cursive Looped" w:cs="XCCW Joined 25a"/>
                <w:color w:val="00B050"/>
              </w:rPr>
            </w:pPr>
            <w:r>
              <w:rPr>
                <w:rFonts w:ascii="Twinkl Cursive Looped" w:hAnsi="Twinkl Cursive Looped"/>
                <w:color w:val="00B050"/>
              </w:rPr>
              <w:t>The bravest knight swan through the slimy swamp.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E0D02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</w:rPr>
            </w:pPr>
            <w:r w:rsidRPr="00AE1EEA">
              <w:rPr>
                <w:rFonts w:ascii="Twinkl Cursive Looped" w:hAnsi="Twinkl Cursive Looped"/>
                <w:iCs/>
                <w:color w:val="FFC000"/>
                <w:sz w:val="24"/>
              </w:rPr>
              <w:t>huge</w:t>
            </w:r>
          </w:p>
          <w:p w14:paraId="6EC5D200" w14:textId="6DD2933B" w:rsid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</w:rPr>
            </w:pPr>
            <w:r w:rsidRPr="00AE1EEA">
              <w:rPr>
                <w:rFonts w:ascii="Twinkl Cursive Looped" w:hAnsi="Twinkl Cursive Looped"/>
                <w:iCs/>
                <w:color w:val="FFC000"/>
                <w:sz w:val="24"/>
              </w:rPr>
              <w:t>garage</w:t>
            </w:r>
          </w:p>
          <w:p w14:paraId="42672203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C000"/>
                <w:sz w:val="24"/>
              </w:rPr>
            </w:pPr>
          </w:p>
          <w:p w14:paraId="7F6D2820" w14:textId="77777777" w:rsidR="00AE1EEA" w:rsidRDefault="00AE1EE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546E7DCE" w14:textId="77777777" w:rsidR="00AE1EEA" w:rsidRPr="00AE1EEA" w:rsidRDefault="00AE1EEA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C000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color w:val="FFC000"/>
                <w:sz w:val="24"/>
                <w:szCs w:val="24"/>
              </w:rPr>
              <w:t>The boy lost his badge on the bridge.</w:t>
            </w:r>
          </w:p>
          <w:p w14:paraId="4B527A87" w14:textId="77777777" w:rsidR="00AE1EEA" w:rsidRPr="00AE1EEA" w:rsidRDefault="00AE1EEA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C000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color w:val="FFC000"/>
                <w:sz w:val="24"/>
                <w:szCs w:val="24"/>
              </w:rPr>
              <w:t>It was at the edge of the village.</w:t>
            </w:r>
          </w:p>
          <w:p w14:paraId="227069D1" w14:textId="257CC819" w:rsid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AE1EEA">
              <w:rPr>
                <w:rFonts w:ascii="Twinkl Cursive Looped" w:hAnsi="Twinkl Cursive Looped"/>
                <w:color w:val="FFC000"/>
                <w:sz w:val="24"/>
                <w:szCs w:val="24"/>
              </w:rPr>
              <w:t>I had no change when I bought my fudge at the shop.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72C2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0000"/>
                <w:sz w:val="24"/>
              </w:rPr>
            </w:pPr>
            <w:r w:rsidRPr="00AE1EEA">
              <w:rPr>
                <w:rFonts w:ascii="Twinkl Cursive Looped" w:hAnsi="Twinkl Cursive Looped"/>
                <w:iCs/>
                <w:color w:val="FF0000"/>
                <w:sz w:val="24"/>
              </w:rPr>
              <w:t>bunk</w:t>
            </w:r>
          </w:p>
          <w:p w14:paraId="2FF63679" w14:textId="0990B65E" w:rsid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iCs/>
                <w:color w:val="FF0000"/>
                <w:sz w:val="24"/>
              </w:rPr>
            </w:pPr>
            <w:r w:rsidRPr="00AE1EEA">
              <w:rPr>
                <w:rFonts w:ascii="Twinkl Cursive Looped" w:hAnsi="Twinkl Cursive Looped"/>
                <w:iCs/>
                <w:color w:val="FF0000"/>
                <w:sz w:val="24"/>
              </w:rPr>
              <w:t>long</w:t>
            </w:r>
          </w:p>
          <w:p w14:paraId="0FB0EF7F" w14:textId="77777777" w:rsidR="00AE1EEA" w:rsidRPr="00AE1EEA" w:rsidRDefault="00AE1EEA" w:rsidP="00AE1EEA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0000"/>
                <w:sz w:val="24"/>
              </w:rPr>
            </w:pPr>
          </w:p>
          <w:p w14:paraId="6462A346" w14:textId="77777777" w:rsidR="00AE1EEA" w:rsidRDefault="00AE1EE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Dictation:</w:t>
            </w:r>
          </w:p>
          <w:p w14:paraId="03D01E98" w14:textId="77777777" w:rsidR="00AE1EEA" w:rsidRDefault="00AE1EEA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The string had to hang from the tree.</w:t>
            </w:r>
          </w:p>
          <w:p w14:paraId="408ACD2C" w14:textId="77777777" w:rsidR="00AE1EEA" w:rsidRDefault="00AE1EEA" w:rsidP="00AE1EEA">
            <w:pPr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I think I should sing in the bank!</w:t>
            </w:r>
          </w:p>
          <w:p w14:paraId="398D5290" w14:textId="1951AFD1" w:rsidR="00AE1EEA" w:rsidRDefault="00AE1EEA" w:rsidP="00AE1EEA">
            <w:pPr>
              <w:rPr>
                <w:rFonts w:ascii="Twinkl Cursive Looped" w:hAnsi="Twinkl Cursive Looped"/>
                <w:color w:val="000000"/>
              </w:rPr>
            </w:pPr>
            <w:r>
              <w:rPr>
                <w:rFonts w:ascii="Twinkl Cursive Looped" w:hAnsi="Twinkl Cursive Looped"/>
                <w:color w:val="FF0000"/>
              </w:rPr>
              <w:t>The man honked his horn and winked at the child.</w:t>
            </w:r>
          </w:p>
        </w:tc>
      </w:tr>
    </w:tbl>
    <w:p w14:paraId="1526F837" w14:textId="743CBE78" w:rsidR="009D271B" w:rsidRPr="00AE1EEA" w:rsidRDefault="009D271B" w:rsidP="00AE1EEA">
      <w:pPr>
        <w:rPr>
          <w:rFonts w:ascii="Trebuchet MS" w:eastAsia="Calibri" w:hAnsi="Calibri" w:cs="Calibri"/>
          <w:color w:val="000000"/>
          <w:sz w:val="2"/>
          <w:szCs w:val="22"/>
          <w:u w:color="000000"/>
          <w:lang w:eastAsia="en-GB"/>
        </w:rPr>
      </w:pPr>
    </w:p>
    <w:sectPr w:rsidR="009D271B" w:rsidRPr="00AE1EEA"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BFB91C" w14:textId="77777777" w:rsidR="00262DB2" w:rsidRDefault="00262DB2">
      <w:r>
        <w:separator/>
      </w:r>
    </w:p>
  </w:endnote>
  <w:endnote w:type="continuationSeparator" w:id="0">
    <w:p w14:paraId="178C622B" w14:textId="77777777" w:rsidR="00262DB2" w:rsidRDefault="00262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70FF6" w14:textId="77777777" w:rsidR="00262DB2" w:rsidRDefault="00262DB2">
      <w:r>
        <w:separator/>
      </w:r>
    </w:p>
  </w:footnote>
  <w:footnote w:type="continuationSeparator" w:id="0">
    <w:p w14:paraId="46A4AEF1" w14:textId="77777777" w:rsidR="00262DB2" w:rsidRDefault="00262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2C5518"/>
    <w:multiLevelType w:val="hybridMultilevel"/>
    <w:tmpl w:val="767619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0354E5"/>
    <w:rsid w:val="00083EF0"/>
    <w:rsid w:val="001C79FA"/>
    <w:rsid w:val="00262DB2"/>
    <w:rsid w:val="003062CF"/>
    <w:rsid w:val="00344F00"/>
    <w:rsid w:val="00390B65"/>
    <w:rsid w:val="004B39A6"/>
    <w:rsid w:val="005C131C"/>
    <w:rsid w:val="00651DB2"/>
    <w:rsid w:val="0067642D"/>
    <w:rsid w:val="0079297F"/>
    <w:rsid w:val="007B23D6"/>
    <w:rsid w:val="007C7484"/>
    <w:rsid w:val="00977089"/>
    <w:rsid w:val="009D271B"/>
    <w:rsid w:val="00AA009F"/>
    <w:rsid w:val="00AE1EEA"/>
    <w:rsid w:val="00C32694"/>
    <w:rsid w:val="00D50BBE"/>
    <w:rsid w:val="00DA0FB7"/>
    <w:rsid w:val="00DC4DE4"/>
    <w:rsid w:val="00F7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9DF82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paragraph" w:styleId="ListParagraph">
    <w:name w:val="List Paragraph"/>
    <w:basedOn w:val="Normal"/>
    <w:uiPriority w:val="34"/>
    <w:qFormat/>
    <w:rsid w:val="009D271B"/>
    <w:pPr>
      <w:ind w:left="720"/>
      <w:contextualSpacing/>
    </w:pPr>
  </w:style>
  <w:style w:type="table" w:styleId="TableGrid">
    <w:name w:val="Table Grid"/>
    <w:basedOn w:val="TableNormal"/>
    <w:uiPriority w:val="39"/>
    <w:rsid w:val="00AE1EE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bdr w:val="none" w:sz="0" w:space="0" w:color="auto" w:frame="1"/>
    </w:rPr>
    <w:tblPr>
      <w:tblInd w:w="0" w:type="nil"/>
      <w:tblBorders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E1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E1EE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AE1E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E1EE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76B72-5258-4386-B198-2AB419D4D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D13568-00A0-4337-AEB4-F320A0282B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780D38-76DA-40BC-A675-7827E103E592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4.xml><?xml version="1.0" encoding="utf-8"?>
<ds:datastoreItem xmlns:ds="http://schemas.openxmlformats.org/officeDocument/2006/customXml" ds:itemID="{7C77EEC0-9A63-4DD3-A7E2-6039D378E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1DC5BC53</Template>
  <TotalTime>26</TotalTime>
  <Pages>1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8</cp:revision>
  <dcterms:created xsi:type="dcterms:W3CDTF">2023-09-11T20:27:00Z</dcterms:created>
  <dcterms:modified xsi:type="dcterms:W3CDTF">2024-09-21T14:05:00Z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