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1" w:type="dxa"/>
        <w:tblInd w:w="216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  <w:gridCol w:w="3888"/>
      </w:tblGrid>
      <w:tr w:rsidR="00C32694" w:rsidRPr="00DC4DE4" w14:paraId="4FF97F6F" w14:textId="77777777" w:rsidTr="0003429E">
        <w:trPr>
          <w:trHeight w:val="2041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C393B" w14:textId="2A4E3E76" w:rsidR="00C32694" w:rsidRPr="0003429E" w:rsidRDefault="0058769C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1E0C82D3" w14:textId="77777777" w:rsidR="00C32694" w:rsidRPr="0003429E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46CA15F4" w14:textId="189E38FD" w:rsidR="00C32694" w:rsidRPr="0003429E" w:rsidRDefault="719735A0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="067BB808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el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</w:t>
            </w:r>
            <w:r w:rsidR="5D430271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l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/</w:t>
            </w:r>
          </w:p>
          <w:p w14:paraId="0B0954CD" w14:textId="66DDEFBD" w:rsidR="00C32694" w:rsidRPr="0003429E" w:rsidRDefault="719735A0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="5692E737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al</w:t>
            </w:r>
            <w:r w:rsidR="578E33C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’ </w:t>
            </w:r>
            <w:r w:rsidR="5692E737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and </w:t>
            </w:r>
            <w:r w:rsidR="2BC48984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="5692E737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il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’ saying /l/</w:t>
            </w:r>
          </w:p>
          <w:p w14:paraId="48643E69" w14:textId="4ACDD314" w:rsidR="00C32694" w:rsidRPr="0003429E" w:rsidRDefault="719735A0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Adding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</w:t>
            </w:r>
            <w:r w:rsidR="2B451616"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d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</w:t>
            </w:r>
            <w:r w:rsidR="34316DAD"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r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to words ending in ‘y’</w:t>
            </w:r>
          </w:p>
          <w:p w14:paraId="433A0C49" w14:textId="4F46EC09" w:rsidR="00C32694" w:rsidRPr="0003429E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6E34C03B" w14:textId="38510232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5353EA2B" w14:textId="71F83F41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4C59DDBF" w14:textId="4D930A03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: 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3D98F593" w14:textId="189E38F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‘el’ saying /l/</w:t>
            </w:r>
          </w:p>
          <w:p w14:paraId="14E32FCD" w14:textId="66DDEFB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‘al’ and ‘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il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’ saying /l/</w:t>
            </w:r>
          </w:p>
          <w:p w14:paraId="6BD10E11" w14:textId="4ACDD314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Adding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ed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er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to words ending in ‘y’</w:t>
            </w:r>
          </w:p>
          <w:p w14:paraId="66539232" w14:textId="4F46EC09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7C3B214A" w14:textId="7BE01329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414F3C24" w14:textId="594CCDF7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14:paraId="5A5347AA" w14:textId="536E6121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: 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338E5C69" w14:textId="189E38F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‘el’ saying /l/</w:t>
            </w:r>
          </w:p>
          <w:p w14:paraId="6F023891" w14:textId="66DDEFB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‘al’ and ‘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il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’ saying /l/</w:t>
            </w:r>
          </w:p>
          <w:p w14:paraId="5E43CD92" w14:textId="4ACDD314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Adding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ed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er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to words ending in ‘y’</w:t>
            </w:r>
          </w:p>
          <w:p w14:paraId="119CC949" w14:textId="4F46EC09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181AC25D" w14:textId="245F64F1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599D1183" w14:textId="536E6121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: 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7CE6F984" w14:textId="189E38F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‘el’ saying /l/</w:t>
            </w:r>
          </w:p>
          <w:p w14:paraId="213FE77C" w14:textId="66DDEFBD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‘al’ and ‘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il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’ saying /l/</w:t>
            </w:r>
          </w:p>
          <w:p w14:paraId="0D395135" w14:textId="4ACDD314" w:rsidR="0D9C90EB" w:rsidRPr="0003429E" w:rsidRDefault="0D9C90EB" w:rsidP="0D9C90EB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Adding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ed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>er</w:t>
            </w:r>
            <w:proofErr w:type="spellEnd"/>
            <w:r w:rsidRPr="0003429E">
              <w:rPr>
                <w:rFonts w:ascii="Twinkl Cursive Looped" w:eastAsia="Arial Unicode MS" w:hAnsi="Twinkl Cursive Looped" w:cs="Twinkl"/>
                <w:sz w:val="24"/>
                <w:szCs w:val="24"/>
                <w:lang w:val="en-GB"/>
              </w:rPr>
              <w:t xml:space="preserve"> to words ending in ‘y’</w:t>
            </w:r>
          </w:p>
          <w:p w14:paraId="3456CA82" w14:textId="4F46EC09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C32694" w:rsidRPr="00DC4DE4" w14:paraId="481A35F1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A9978" w14:textId="11D12052" w:rsidR="00C32694" w:rsidRPr="0003429E" w:rsidRDefault="786C3744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camel</w:t>
            </w:r>
          </w:p>
        </w:tc>
        <w:tc>
          <w:tcPr>
            <w:tcW w:w="3888" w:type="dxa"/>
          </w:tcPr>
          <w:p w14:paraId="0D8317B6" w14:textId="11D1205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camel</w:t>
            </w:r>
          </w:p>
        </w:tc>
        <w:tc>
          <w:tcPr>
            <w:tcW w:w="3888" w:type="dxa"/>
          </w:tcPr>
          <w:p w14:paraId="6ABFCCAD" w14:textId="11D1205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camel</w:t>
            </w:r>
          </w:p>
        </w:tc>
        <w:tc>
          <w:tcPr>
            <w:tcW w:w="3888" w:type="dxa"/>
          </w:tcPr>
          <w:p w14:paraId="7B909835" w14:textId="11D1205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camel</w:t>
            </w:r>
          </w:p>
        </w:tc>
      </w:tr>
      <w:tr w:rsidR="00C32694" w:rsidRPr="00DC4DE4" w14:paraId="202C480E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44A00" w14:textId="1B61D29C" w:rsidR="00C32694" w:rsidRPr="0003429E" w:rsidRDefault="32BC8980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travel</w:t>
            </w:r>
          </w:p>
        </w:tc>
        <w:tc>
          <w:tcPr>
            <w:tcW w:w="3888" w:type="dxa"/>
          </w:tcPr>
          <w:p w14:paraId="370FFD2E" w14:textId="1B61D29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travel</w:t>
            </w:r>
          </w:p>
        </w:tc>
        <w:tc>
          <w:tcPr>
            <w:tcW w:w="3888" w:type="dxa"/>
          </w:tcPr>
          <w:p w14:paraId="2E16BE3E" w14:textId="1B61D29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travel</w:t>
            </w:r>
          </w:p>
        </w:tc>
        <w:tc>
          <w:tcPr>
            <w:tcW w:w="3888" w:type="dxa"/>
          </w:tcPr>
          <w:p w14:paraId="22835832" w14:textId="1B61D29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travel</w:t>
            </w:r>
          </w:p>
        </w:tc>
      </w:tr>
      <w:tr w:rsidR="00C32694" w:rsidRPr="00DC4DE4" w14:paraId="4E09F13A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0498" w14:textId="7F19420E" w:rsidR="00C32694" w:rsidRPr="0003429E" w:rsidRDefault="1931BEC4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squirrel</w:t>
            </w:r>
          </w:p>
        </w:tc>
        <w:tc>
          <w:tcPr>
            <w:tcW w:w="3888" w:type="dxa"/>
          </w:tcPr>
          <w:p w14:paraId="5A360F2B" w14:textId="7F19420E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squirrel</w:t>
            </w:r>
          </w:p>
        </w:tc>
        <w:tc>
          <w:tcPr>
            <w:tcW w:w="3888" w:type="dxa"/>
          </w:tcPr>
          <w:p w14:paraId="02FC1511" w14:textId="7F19420E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squirrel</w:t>
            </w:r>
          </w:p>
        </w:tc>
        <w:tc>
          <w:tcPr>
            <w:tcW w:w="3888" w:type="dxa"/>
          </w:tcPr>
          <w:p w14:paraId="78CC2659" w14:textId="7F19420E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squirrel</w:t>
            </w:r>
          </w:p>
        </w:tc>
      </w:tr>
      <w:tr w:rsidR="00C32694" w:rsidRPr="00DC4DE4" w14:paraId="5682969E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80C4B" w14:textId="65F401C3" w:rsidR="00C32694" w:rsidRPr="0003429E" w:rsidRDefault="6E0894A2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festival</w:t>
            </w:r>
          </w:p>
        </w:tc>
        <w:tc>
          <w:tcPr>
            <w:tcW w:w="3888" w:type="dxa"/>
          </w:tcPr>
          <w:p w14:paraId="683300BB" w14:textId="65F401C3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festival</w:t>
            </w:r>
          </w:p>
        </w:tc>
        <w:tc>
          <w:tcPr>
            <w:tcW w:w="3888" w:type="dxa"/>
          </w:tcPr>
          <w:p w14:paraId="0769A75A" w14:textId="65F401C3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festival</w:t>
            </w:r>
          </w:p>
        </w:tc>
        <w:tc>
          <w:tcPr>
            <w:tcW w:w="3888" w:type="dxa"/>
          </w:tcPr>
          <w:p w14:paraId="448AEA66" w14:textId="65F401C3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festival</w:t>
            </w:r>
          </w:p>
        </w:tc>
      </w:tr>
      <w:tr w:rsidR="00C32694" w:rsidRPr="00DC4DE4" w14:paraId="5F53100D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9017D" w14:textId="0C0B5C96" w:rsidR="00C32694" w:rsidRPr="0003429E" w:rsidRDefault="32A93AF8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pupil</w:t>
            </w:r>
          </w:p>
        </w:tc>
        <w:tc>
          <w:tcPr>
            <w:tcW w:w="3888" w:type="dxa"/>
          </w:tcPr>
          <w:p w14:paraId="3A9F86CB" w14:textId="0C0B5C96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pupil</w:t>
            </w:r>
          </w:p>
        </w:tc>
        <w:tc>
          <w:tcPr>
            <w:tcW w:w="3888" w:type="dxa"/>
          </w:tcPr>
          <w:p w14:paraId="0B1147B1" w14:textId="0C0B5C96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pupil</w:t>
            </w:r>
          </w:p>
        </w:tc>
        <w:tc>
          <w:tcPr>
            <w:tcW w:w="3888" w:type="dxa"/>
          </w:tcPr>
          <w:p w14:paraId="23F3CEA3" w14:textId="0C0B5C96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pupil</w:t>
            </w:r>
          </w:p>
        </w:tc>
      </w:tr>
      <w:tr w:rsidR="00C32694" w:rsidRPr="00DC4DE4" w14:paraId="01E12674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BA028" w14:textId="178C0FA2" w:rsidR="00C32694" w:rsidRPr="0003429E" w:rsidRDefault="119B93DE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April</w:t>
            </w:r>
          </w:p>
        </w:tc>
        <w:tc>
          <w:tcPr>
            <w:tcW w:w="3888" w:type="dxa"/>
          </w:tcPr>
          <w:p w14:paraId="163C36F1" w14:textId="178C0FA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April</w:t>
            </w:r>
          </w:p>
        </w:tc>
        <w:tc>
          <w:tcPr>
            <w:tcW w:w="3888" w:type="dxa"/>
          </w:tcPr>
          <w:p w14:paraId="2BEE882E" w14:textId="178C0FA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April</w:t>
            </w:r>
          </w:p>
        </w:tc>
        <w:tc>
          <w:tcPr>
            <w:tcW w:w="3888" w:type="dxa"/>
          </w:tcPr>
          <w:p w14:paraId="15D0BAA9" w14:textId="178C0FA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April</w:t>
            </w:r>
          </w:p>
        </w:tc>
      </w:tr>
      <w:tr w:rsidR="00C32694" w:rsidRPr="00DC4DE4" w14:paraId="5E921B4E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CEDCF" w14:textId="5E18110C" w:rsidR="00C32694" w:rsidRPr="0003429E" w:rsidRDefault="5F80FC45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medal</w:t>
            </w:r>
          </w:p>
        </w:tc>
        <w:tc>
          <w:tcPr>
            <w:tcW w:w="3888" w:type="dxa"/>
          </w:tcPr>
          <w:p w14:paraId="4FB035AE" w14:textId="5E18110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medal</w:t>
            </w:r>
          </w:p>
        </w:tc>
        <w:tc>
          <w:tcPr>
            <w:tcW w:w="3888" w:type="dxa"/>
          </w:tcPr>
          <w:p w14:paraId="26150BBF" w14:textId="5E18110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medal</w:t>
            </w:r>
          </w:p>
        </w:tc>
        <w:tc>
          <w:tcPr>
            <w:tcW w:w="3888" w:type="dxa"/>
          </w:tcPr>
          <w:p w14:paraId="698EE130" w14:textId="5E18110C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medal</w:t>
            </w:r>
          </w:p>
        </w:tc>
      </w:tr>
      <w:tr w:rsidR="00C32694" w:rsidRPr="00DC4DE4" w14:paraId="37EA48E0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E6FCE" w14:textId="6303145B" w:rsidR="00C32694" w:rsidRPr="0003429E" w:rsidRDefault="7BE41A99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hiker</w:t>
            </w:r>
          </w:p>
        </w:tc>
        <w:tc>
          <w:tcPr>
            <w:tcW w:w="3888" w:type="dxa"/>
          </w:tcPr>
          <w:p w14:paraId="221F8E43" w14:textId="6303145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hiker</w:t>
            </w:r>
          </w:p>
        </w:tc>
        <w:tc>
          <w:tcPr>
            <w:tcW w:w="3888" w:type="dxa"/>
          </w:tcPr>
          <w:p w14:paraId="5B23EF3C" w14:textId="6303145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hiker</w:t>
            </w:r>
          </w:p>
        </w:tc>
        <w:tc>
          <w:tcPr>
            <w:tcW w:w="3888" w:type="dxa"/>
          </w:tcPr>
          <w:p w14:paraId="177EC54D" w14:textId="6303145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hiker</w:t>
            </w:r>
          </w:p>
        </w:tc>
      </w:tr>
      <w:tr w:rsidR="00C32694" w:rsidRPr="00DC4DE4" w14:paraId="60B28EF6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A7D69" w14:textId="42D146DB" w:rsidR="00C32694" w:rsidRPr="0003429E" w:rsidRDefault="22CFCB51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hiked</w:t>
            </w:r>
          </w:p>
        </w:tc>
        <w:tc>
          <w:tcPr>
            <w:tcW w:w="3888" w:type="dxa"/>
          </w:tcPr>
          <w:p w14:paraId="1571F4A7" w14:textId="42D146D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hiked</w:t>
            </w:r>
          </w:p>
        </w:tc>
        <w:tc>
          <w:tcPr>
            <w:tcW w:w="3888" w:type="dxa"/>
          </w:tcPr>
          <w:p w14:paraId="3D374585" w14:textId="42D146D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hiked</w:t>
            </w:r>
          </w:p>
        </w:tc>
        <w:tc>
          <w:tcPr>
            <w:tcW w:w="3888" w:type="dxa"/>
          </w:tcPr>
          <w:p w14:paraId="4E88B884" w14:textId="42D146DB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hiked</w:t>
            </w:r>
          </w:p>
        </w:tc>
      </w:tr>
      <w:tr w:rsidR="00C32694" w:rsidRPr="00DC4DE4" w14:paraId="0BCDF0A6" w14:textId="77777777" w:rsidTr="0003429E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368EE" w14:textId="3B905A0F" w:rsidR="00C32694" w:rsidRPr="0003429E" w:rsidRDefault="5BC30D49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baked</w:t>
            </w:r>
          </w:p>
        </w:tc>
        <w:tc>
          <w:tcPr>
            <w:tcW w:w="3888" w:type="dxa"/>
          </w:tcPr>
          <w:p w14:paraId="71E6FD15" w14:textId="3B905A0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baked</w:t>
            </w:r>
          </w:p>
        </w:tc>
        <w:tc>
          <w:tcPr>
            <w:tcW w:w="3888" w:type="dxa"/>
          </w:tcPr>
          <w:p w14:paraId="7A379CFC" w14:textId="3B905A0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baked</w:t>
            </w:r>
          </w:p>
        </w:tc>
        <w:tc>
          <w:tcPr>
            <w:tcW w:w="3888" w:type="dxa"/>
          </w:tcPr>
          <w:p w14:paraId="7817DACD" w14:textId="3B905A0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baked</w:t>
            </w:r>
          </w:p>
        </w:tc>
      </w:tr>
    </w:tbl>
    <w:p w14:paraId="7695CE44" w14:textId="77777777" w:rsidR="00390B65" w:rsidRDefault="00390B65">
      <w:pPr>
        <w:pStyle w:val="Body"/>
        <w:ind w:left="108" w:hanging="108"/>
      </w:pPr>
    </w:p>
    <w:p w14:paraId="6C170F38" w14:textId="77777777" w:rsidR="00390B65" w:rsidRDefault="00390B65">
      <w:pPr>
        <w:pStyle w:val="BodyA"/>
        <w:spacing w:line="240" w:lineRule="auto"/>
      </w:pPr>
    </w:p>
    <w:p w14:paraId="064E8AA6" w14:textId="05ED133C" w:rsidR="0D9C90EB" w:rsidRDefault="0D9C90EB">
      <w:r>
        <w:br w:type="page"/>
      </w:r>
    </w:p>
    <w:p w14:paraId="4BAFD5BF" w14:textId="77777777" w:rsidR="00390B65" w:rsidRDefault="00390B65">
      <w:pPr>
        <w:pStyle w:val="BodyA"/>
      </w:pPr>
    </w:p>
    <w:tbl>
      <w:tblPr>
        <w:tblW w:w="5000" w:type="pct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C32694" w:rsidRPr="0003429E" w14:paraId="04590F63" w14:textId="77777777" w:rsidTr="0003429E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67DAA" w14:textId="52F96A2C" w:rsidR="0D9C90EB" w:rsidRPr="0003429E" w:rsidRDefault="0058769C" w:rsidP="0D9C90EB">
            <w:pPr>
              <w:pStyle w:val="BodyA"/>
              <w:spacing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Autumn Week 5</w:t>
            </w:r>
          </w:p>
          <w:p w14:paraId="3D488B20" w14:textId="09C7B042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spell words with the sound /s/ spelt ‘c’ before e,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y</w:t>
            </w:r>
          </w:p>
          <w:p w14:paraId="7292E792" w14:textId="103E03DA" w:rsidR="0D9C90EB" w:rsidRPr="0003429E" w:rsidRDefault="0D9C90EB" w:rsidP="0D9C90EB">
            <w:pPr>
              <w:rPr>
                <w:rFonts w:ascii="Twinkl Cursive Looped" w:eastAsia="Comic Sans MS" w:hAnsi="Twinkl Cursive Looped" w:cs="Comic Sans MS"/>
                <w:color w:val="000000" w:themeColor="text1"/>
              </w:rPr>
            </w:pPr>
          </w:p>
          <w:p w14:paraId="10AED914" w14:textId="38B4CB8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04220645" w14:textId="31F38484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Autumn Week 5</w:t>
            </w:r>
          </w:p>
          <w:p w14:paraId="402EEFE7" w14:textId="38FE0D1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</w:pPr>
          </w:p>
          <w:p w14:paraId="3773470B" w14:textId="44D7368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spell words with the sound /s/ spelt ‘c’ before e,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y</w:t>
            </w:r>
          </w:p>
          <w:p w14:paraId="0FF815A5" w14:textId="103E03DA" w:rsidR="0D9C90EB" w:rsidRPr="0003429E" w:rsidRDefault="0D9C90EB" w:rsidP="0D9C90EB">
            <w:pPr>
              <w:rPr>
                <w:rFonts w:ascii="Twinkl Cursive Looped" w:eastAsia="Comic Sans MS" w:hAnsi="Twinkl Cursive Looped" w:cs="Comic Sans MS"/>
                <w:color w:val="000000" w:themeColor="text1"/>
              </w:rPr>
            </w:pPr>
          </w:p>
          <w:p w14:paraId="3C7360AA" w14:textId="38B4CB8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31EF78D0" w14:textId="4A41E20A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Autumn Week 5</w:t>
            </w:r>
          </w:p>
          <w:p w14:paraId="0A4574D9" w14:textId="340821B0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</w:pPr>
          </w:p>
          <w:p w14:paraId="332BCF23" w14:textId="385A23F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spell words with the sound /s/ spelt ‘c’ before e,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y</w:t>
            </w:r>
          </w:p>
          <w:p w14:paraId="058C0E6C" w14:textId="103E03DA" w:rsidR="0D9C90EB" w:rsidRPr="0003429E" w:rsidRDefault="0D9C90EB" w:rsidP="0D9C90EB">
            <w:pPr>
              <w:rPr>
                <w:rFonts w:ascii="Twinkl Cursive Looped" w:eastAsia="Comic Sans MS" w:hAnsi="Twinkl Cursive Looped" w:cs="Comic Sans MS"/>
                <w:color w:val="000000" w:themeColor="text1"/>
              </w:rPr>
            </w:pPr>
          </w:p>
          <w:p w14:paraId="585B2DEA" w14:textId="38B4CB8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1C596804" w14:textId="2019FAE4" w:rsidR="0D9C90EB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Autumn Week 5</w:t>
            </w:r>
          </w:p>
          <w:p w14:paraId="104130CA" w14:textId="38FE0D1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</w:pPr>
          </w:p>
          <w:p w14:paraId="5A683C42" w14:textId="44D7368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spell words with the sound /s/ spelt ‘c’ before e, </w:t>
            </w:r>
            <w:proofErr w:type="spellStart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and y</w:t>
            </w:r>
          </w:p>
          <w:p w14:paraId="29075D83" w14:textId="103E03DA" w:rsidR="0D9C90EB" w:rsidRPr="0003429E" w:rsidRDefault="0D9C90EB" w:rsidP="0D9C90EB">
            <w:pPr>
              <w:rPr>
                <w:rFonts w:ascii="Twinkl Cursive Looped" w:eastAsia="Comic Sans MS" w:hAnsi="Twinkl Cursive Looped" w:cs="Comic Sans MS"/>
                <w:color w:val="000000" w:themeColor="text1"/>
              </w:rPr>
            </w:pPr>
          </w:p>
          <w:p w14:paraId="1031F656" w14:textId="38B4CB8F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Comic Sans MS" w:hAnsi="Twinkl Cursive Looped" w:cs="Comic Sans MS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.</w:t>
            </w:r>
          </w:p>
        </w:tc>
      </w:tr>
      <w:tr w:rsidR="00C32694" w:rsidRPr="0003429E" w14:paraId="29F73AB0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A8F9E" w14:textId="73FD325A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race</w:t>
            </w:r>
          </w:p>
        </w:tc>
        <w:tc>
          <w:tcPr>
            <w:tcW w:w="1250" w:type="pct"/>
          </w:tcPr>
          <w:p w14:paraId="2A4CC261" w14:textId="73FD325A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race</w:t>
            </w:r>
          </w:p>
        </w:tc>
        <w:tc>
          <w:tcPr>
            <w:tcW w:w="1250" w:type="pct"/>
          </w:tcPr>
          <w:p w14:paraId="3343AC5C" w14:textId="73FD325A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race</w:t>
            </w:r>
          </w:p>
        </w:tc>
        <w:tc>
          <w:tcPr>
            <w:tcW w:w="1250" w:type="pct"/>
          </w:tcPr>
          <w:p w14:paraId="7189DFB7" w14:textId="73FD325A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race</w:t>
            </w:r>
          </w:p>
        </w:tc>
      </w:tr>
      <w:tr w:rsidR="00C32694" w:rsidRPr="0003429E" w14:paraId="39B3EBE7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3934B" w14:textId="156F9F12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ice</w:t>
            </w:r>
          </w:p>
        </w:tc>
        <w:tc>
          <w:tcPr>
            <w:tcW w:w="1250" w:type="pct"/>
          </w:tcPr>
          <w:p w14:paraId="2AE2A5A2" w14:textId="156F9F12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ice</w:t>
            </w:r>
          </w:p>
        </w:tc>
        <w:tc>
          <w:tcPr>
            <w:tcW w:w="1250" w:type="pct"/>
          </w:tcPr>
          <w:p w14:paraId="4C874F56" w14:textId="156F9F12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ice</w:t>
            </w:r>
          </w:p>
        </w:tc>
        <w:tc>
          <w:tcPr>
            <w:tcW w:w="1250" w:type="pct"/>
          </w:tcPr>
          <w:p w14:paraId="3C744F1A" w14:textId="156F9F12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ice</w:t>
            </w:r>
          </w:p>
        </w:tc>
      </w:tr>
      <w:tr w:rsidR="00C32694" w:rsidRPr="0003429E" w14:paraId="7B30CD08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DA4A6" w14:textId="1722917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city</w:t>
            </w:r>
          </w:p>
        </w:tc>
        <w:tc>
          <w:tcPr>
            <w:tcW w:w="1250" w:type="pct"/>
          </w:tcPr>
          <w:p w14:paraId="3B791FED" w14:textId="1722917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city</w:t>
            </w:r>
          </w:p>
        </w:tc>
        <w:tc>
          <w:tcPr>
            <w:tcW w:w="1250" w:type="pct"/>
          </w:tcPr>
          <w:p w14:paraId="5EDFF036" w14:textId="1722917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city</w:t>
            </w:r>
          </w:p>
        </w:tc>
        <w:tc>
          <w:tcPr>
            <w:tcW w:w="1250" w:type="pct"/>
          </w:tcPr>
          <w:p w14:paraId="6124356B" w14:textId="1722917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city</w:t>
            </w:r>
          </w:p>
        </w:tc>
      </w:tr>
      <w:tr w:rsidR="00C32694" w:rsidRPr="0003429E" w14:paraId="2CDF2038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A8CCB" w14:textId="320F04B5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fancy</w:t>
            </w:r>
          </w:p>
        </w:tc>
        <w:tc>
          <w:tcPr>
            <w:tcW w:w="1250" w:type="pct"/>
          </w:tcPr>
          <w:p w14:paraId="1502B9E7" w14:textId="320F04B5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fancy</w:t>
            </w:r>
          </w:p>
        </w:tc>
        <w:tc>
          <w:tcPr>
            <w:tcW w:w="1250" w:type="pct"/>
          </w:tcPr>
          <w:p w14:paraId="17953642" w14:textId="320F04B5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fancy</w:t>
            </w:r>
          </w:p>
        </w:tc>
        <w:tc>
          <w:tcPr>
            <w:tcW w:w="1250" w:type="pct"/>
          </w:tcPr>
          <w:p w14:paraId="48460B3A" w14:textId="320F04B5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fancy</w:t>
            </w:r>
          </w:p>
        </w:tc>
      </w:tr>
      <w:tr w:rsidR="00C32694" w:rsidRPr="0003429E" w14:paraId="384483EB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BA2AC" w14:textId="1819FAF3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space</w:t>
            </w:r>
          </w:p>
        </w:tc>
        <w:tc>
          <w:tcPr>
            <w:tcW w:w="1250" w:type="pct"/>
          </w:tcPr>
          <w:p w14:paraId="51F0B7AF" w14:textId="1819FAF3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space</w:t>
            </w:r>
          </w:p>
        </w:tc>
        <w:tc>
          <w:tcPr>
            <w:tcW w:w="1250" w:type="pct"/>
          </w:tcPr>
          <w:p w14:paraId="36A3E5C0" w14:textId="1819FAF3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space</w:t>
            </w:r>
          </w:p>
        </w:tc>
        <w:tc>
          <w:tcPr>
            <w:tcW w:w="1250" w:type="pct"/>
          </w:tcPr>
          <w:p w14:paraId="75413467" w14:textId="1819FAF3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space</w:t>
            </w:r>
          </w:p>
        </w:tc>
      </w:tr>
      <w:tr w:rsidR="00C32694" w:rsidRPr="0003429E" w14:paraId="26071FB7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2D71A" w14:textId="5612D3FB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bicycle</w:t>
            </w:r>
          </w:p>
        </w:tc>
        <w:tc>
          <w:tcPr>
            <w:tcW w:w="1250" w:type="pct"/>
          </w:tcPr>
          <w:p w14:paraId="5A485542" w14:textId="5612D3FB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bicycle</w:t>
            </w:r>
          </w:p>
        </w:tc>
        <w:tc>
          <w:tcPr>
            <w:tcW w:w="1250" w:type="pct"/>
          </w:tcPr>
          <w:p w14:paraId="7A4BA291" w14:textId="5612D3FB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bicycle</w:t>
            </w:r>
          </w:p>
        </w:tc>
        <w:tc>
          <w:tcPr>
            <w:tcW w:w="1250" w:type="pct"/>
          </w:tcPr>
          <w:p w14:paraId="27737FCA" w14:textId="5612D3FB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bicycle</w:t>
            </w:r>
          </w:p>
        </w:tc>
      </w:tr>
      <w:tr w:rsidR="00C32694" w:rsidRPr="0003429E" w14:paraId="4997FAAC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7E7949" w14:textId="70BC11D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circle</w:t>
            </w:r>
          </w:p>
        </w:tc>
        <w:tc>
          <w:tcPr>
            <w:tcW w:w="1250" w:type="pct"/>
          </w:tcPr>
          <w:p w14:paraId="1FA82145" w14:textId="70BC11D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circle</w:t>
            </w:r>
          </w:p>
        </w:tc>
        <w:tc>
          <w:tcPr>
            <w:tcW w:w="1250" w:type="pct"/>
          </w:tcPr>
          <w:p w14:paraId="7D9BC7C6" w14:textId="70BC11D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circle</w:t>
            </w:r>
          </w:p>
        </w:tc>
        <w:tc>
          <w:tcPr>
            <w:tcW w:w="1250" w:type="pct"/>
          </w:tcPr>
          <w:p w14:paraId="4F008818" w14:textId="70BC11D1" w:rsidR="0D9C90EB" w:rsidRPr="0003429E" w:rsidRDefault="0D9C90EB" w:rsidP="0D9C90EB">
            <w:pPr>
              <w:pStyle w:val="TableStyle2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circle</w:t>
            </w:r>
          </w:p>
        </w:tc>
      </w:tr>
      <w:tr w:rsidR="00C32694" w:rsidRPr="0003429E" w14:paraId="23ED4E43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3F620" w14:textId="0FCCBBE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spicy</w:t>
            </w:r>
          </w:p>
        </w:tc>
        <w:tc>
          <w:tcPr>
            <w:tcW w:w="1250" w:type="pct"/>
          </w:tcPr>
          <w:p w14:paraId="5BDBF0F3" w14:textId="0FCCBBE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spicy</w:t>
            </w:r>
          </w:p>
        </w:tc>
        <w:tc>
          <w:tcPr>
            <w:tcW w:w="1250" w:type="pct"/>
          </w:tcPr>
          <w:p w14:paraId="29A42E83" w14:textId="0FCCBBE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spicy</w:t>
            </w:r>
          </w:p>
        </w:tc>
        <w:tc>
          <w:tcPr>
            <w:tcW w:w="1250" w:type="pct"/>
          </w:tcPr>
          <w:p w14:paraId="2594CBC3" w14:textId="0FCCBBEA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</w:pPr>
            <w:r w:rsidRPr="0003429E">
              <w:rPr>
                <w:rFonts w:ascii="Twinkl Cursive Looped" w:eastAsia="Comic Sans MS" w:hAnsi="Twinkl Cursive Looped" w:cs="Comic Sans MS"/>
                <w:color w:val="000000" w:themeColor="text1"/>
                <w:sz w:val="24"/>
                <w:szCs w:val="24"/>
              </w:rPr>
              <w:t>spicy</w:t>
            </w:r>
          </w:p>
        </w:tc>
      </w:tr>
    </w:tbl>
    <w:p w14:paraId="61E0317C" w14:textId="77777777" w:rsidR="00390B65" w:rsidRDefault="00390B65">
      <w:pPr>
        <w:pStyle w:val="BodyA"/>
        <w:spacing w:line="240" w:lineRule="auto"/>
      </w:pPr>
    </w:p>
    <w:p w14:paraId="70D75762" w14:textId="77777777" w:rsidR="00390B65" w:rsidRDefault="00390B65">
      <w:pPr>
        <w:pStyle w:val="BodyA"/>
        <w:spacing w:line="240" w:lineRule="auto"/>
      </w:pPr>
    </w:p>
    <w:p w14:paraId="104035AD" w14:textId="77777777" w:rsidR="00390B65" w:rsidRDefault="00390B65">
      <w:pPr>
        <w:pStyle w:val="BodyA"/>
      </w:pPr>
    </w:p>
    <w:p w14:paraId="0A57F70E" w14:textId="77777777" w:rsidR="00390B65" w:rsidRDefault="00390B65">
      <w:pPr>
        <w:pStyle w:val="BodyA"/>
      </w:pPr>
    </w:p>
    <w:p w14:paraId="6BAD9951" w14:textId="77777777" w:rsidR="00390B65" w:rsidRDefault="00390B65">
      <w:pPr>
        <w:pStyle w:val="BodyA"/>
        <w:spacing w:line="240" w:lineRule="auto"/>
      </w:pPr>
    </w:p>
    <w:p w14:paraId="20603572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p w14:paraId="768EE256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W w:w="5000" w:type="pct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0354E5" w:rsidRPr="0003429E" w14:paraId="1D7ECBAC" w14:textId="77777777" w:rsidTr="0003429E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62569" w14:textId="5935648F" w:rsidR="000354E5" w:rsidRPr="0003429E" w:rsidRDefault="0058769C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lastRenderedPageBreak/>
              <w:t>Autumn Week 5</w:t>
            </w:r>
          </w:p>
          <w:p w14:paraId="45326D88" w14:textId="2F029E79" w:rsidR="000354E5" w:rsidRPr="0003429E" w:rsidRDefault="72F8F916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by adding the endings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ing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, -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er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to verbs where no change is needed to the root word.</w:t>
            </w:r>
          </w:p>
          <w:p w14:paraId="5BEF8ED1" w14:textId="77777777" w:rsidR="000354E5" w:rsidRPr="0003429E" w:rsidRDefault="000354E5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ACBF4A1" w14:textId="17B4588A" w:rsidR="000354E5" w:rsidRPr="0003429E" w:rsidRDefault="72F8F916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50" w:type="pct"/>
          </w:tcPr>
          <w:p w14:paraId="268CF2D3" w14:textId="1DDA3237" w:rsidR="000354E5" w:rsidRPr="0003429E" w:rsidRDefault="0058769C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084C553C" w14:textId="2F029E79" w:rsidR="000354E5" w:rsidRPr="0003429E" w:rsidRDefault="41DDD86C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</w:t>
            </w:r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by adding the endings –</w:t>
            </w:r>
            <w:proofErr w:type="spellStart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ing</w:t>
            </w:r>
            <w:proofErr w:type="spellEnd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, -</w:t>
            </w:r>
            <w:proofErr w:type="spellStart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</w:t>
            </w:r>
            <w:proofErr w:type="spellEnd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–</w:t>
            </w:r>
            <w:proofErr w:type="spellStart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er</w:t>
            </w:r>
            <w:proofErr w:type="spellEnd"/>
            <w:r w:rsidR="573AD525"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to verbs where no change is needed to the root word.</w:t>
            </w:r>
          </w:p>
          <w:p w14:paraId="736E8455" w14:textId="77777777" w:rsidR="000354E5" w:rsidRPr="0003429E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7D879EBB" w14:textId="71D7B127" w:rsidR="000354E5" w:rsidRPr="0003429E" w:rsidRDefault="000354E5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13D57ABB" w14:textId="6339A37C" w:rsidR="000354E5" w:rsidRPr="0003429E" w:rsidRDefault="0058769C" w:rsidP="0D9C90E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4667B79E" w14:textId="2F029E79" w:rsidR="000354E5" w:rsidRPr="0003429E" w:rsidRDefault="6D1694D4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by adding the endings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ing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, -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er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to verbs where no change is needed to the root word.</w:t>
            </w:r>
          </w:p>
          <w:p w14:paraId="3444565C" w14:textId="77777777" w:rsidR="000354E5" w:rsidRPr="0003429E" w:rsidRDefault="000354E5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672E4D35" w14:textId="1D06E1C7" w:rsidR="000354E5" w:rsidRPr="0003429E" w:rsidRDefault="6D1694D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18CB6C9F" w14:textId="3406F5CF" w:rsidR="000354E5" w:rsidRPr="0003429E" w:rsidRDefault="0058769C" w:rsidP="0D9C90EB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5</w:t>
            </w:r>
          </w:p>
          <w:p w14:paraId="1AE501CE" w14:textId="2F029E79" w:rsidR="000354E5" w:rsidRPr="0003429E" w:rsidRDefault="6D1694D4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by adding the endings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ing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, -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–</w:t>
            </w:r>
            <w:proofErr w:type="spellStart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er</w:t>
            </w:r>
            <w:proofErr w:type="spellEnd"/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to verbs where no change is needed to the root word.</w:t>
            </w:r>
          </w:p>
          <w:p w14:paraId="4963045C" w14:textId="77777777" w:rsidR="000354E5" w:rsidRPr="0003429E" w:rsidRDefault="000354E5" w:rsidP="0D9C90EB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28491858" w14:textId="5C6ED6D2" w:rsidR="000354E5" w:rsidRPr="0003429E" w:rsidRDefault="6D1694D4" w:rsidP="000354E5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03429E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03429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0354E5" w:rsidRPr="0003429E" w14:paraId="70281FC5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A9EC7" w14:textId="1A0BAC10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</w:t>
            </w:r>
          </w:p>
        </w:tc>
        <w:tc>
          <w:tcPr>
            <w:tcW w:w="1250" w:type="pct"/>
          </w:tcPr>
          <w:p w14:paraId="200FB71F" w14:textId="1A0BAC10" w:rsidR="000354E5" w:rsidRPr="0003429E" w:rsidRDefault="1BC21E99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</w:t>
            </w:r>
          </w:p>
        </w:tc>
        <w:tc>
          <w:tcPr>
            <w:tcW w:w="1250" w:type="pct"/>
          </w:tcPr>
          <w:p w14:paraId="50B50B8A" w14:textId="1A0BAC10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</w:t>
            </w:r>
          </w:p>
        </w:tc>
        <w:tc>
          <w:tcPr>
            <w:tcW w:w="1250" w:type="pct"/>
          </w:tcPr>
          <w:p w14:paraId="669BA4AC" w14:textId="1A0BAC10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</w:t>
            </w:r>
          </w:p>
        </w:tc>
      </w:tr>
      <w:tr w:rsidR="000354E5" w:rsidRPr="0003429E" w14:paraId="2BF9B58E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B1271" w14:textId="57B37984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hunter</w:t>
            </w:r>
          </w:p>
        </w:tc>
        <w:tc>
          <w:tcPr>
            <w:tcW w:w="1250" w:type="pct"/>
          </w:tcPr>
          <w:p w14:paraId="582AAF74" w14:textId="57B37984" w:rsidR="000354E5" w:rsidRPr="0003429E" w:rsidRDefault="65D5F4B2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hunter</w:t>
            </w:r>
          </w:p>
        </w:tc>
        <w:tc>
          <w:tcPr>
            <w:tcW w:w="1250" w:type="pct"/>
          </w:tcPr>
          <w:p w14:paraId="485D08EF" w14:textId="57B37984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hunter</w:t>
            </w:r>
          </w:p>
        </w:tc>
        <w:tc>
          <w:tcPr>
            <w:tcW w:w="1250" w:type="pct"/>
          </w:tcPr>
          <w:p w14:paraId="72172F86" w14:textId="57B37984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hunter</w:t>
            </w:r>
          </w:p>
        </w:tc>
      </w:tr>
      <w:tr w:rsidR="000354E5" w:rsidRPr="0003429E" w14:paraId="66E361F2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5BC0B" w14:textId="2832100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hunting</w:t>
            </w:r>
          </w:p>
        </w:tc>
        <w:tc>
          <w:tcPr>
            <w:tcW w:w="1250" w:type="pct"/>
          </w:tcPr>
          <w:p w14:paraId="4119142C" w14:textId="28321001" w:rsidR="000354E5" w:rsidRPr="0003429E" w:rsidRDefault="34C2DC8F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hunting</w:t>
            </w:r>
          </w:p>
        </w:tc>
        <w:tc>
          <w:tcPr>
            <w:tcW w:w="1250" w:type="pct"/>
          </w:tcPr>
          <w:p w14:paraId="241BD50B" w14:textId="2832100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hunting</w:t>
            </w:r>
          </w:p>
        </w:tc>
        <w:tc>
          <w:tcPr>
            <w:tcW w:w="1250" w:type="pct"/>
          </w:tcPr>
          <w:p w14:paraId="4DDBCDE7" w14:textId="2832100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hunting</w:t>
            </w:r>
          </w:p>
        </w:tc>
      </w:tr>
      <w:tr w:rsidR="000354E5" w:rsidRPr="0003429E" w14:paraId="404D25B1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96AC8" w14:textId="39E088C9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</w:t>
            </w:r>
          </w:p>
        </w:tc>
        <w:tc>
          <w:tcPr>
            <w:tcW w:w="1250" w:type="pct"/>
          </w:tcPr>
          <w:p w14:paraId="613AA887" w14:textId="39E088C9" w:rsidR="000354E5" w:rsidRPr="0003429E" w:rsidRDefault="5D8C0B95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</w:t>
            </w:r>
          </w:p>
        </w:tc>
        <w:tc>
          <w:tcPr>
            <w:tcW w:w="1250" w:type="pct"/>
          </w:tcPr>
          <w:p w14:paraId="04C81BAF" w14:textId="39E088C9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</w:t>
            </w:r>
          </w:p>
        </w:tc>
        <w:tc>
          <w:tcPr>
            <w:tcW w:w="1250" w:type="pct"/>
          </w:tcPr>
          <w:p w14:paraId="15BED1BB" w14:textId="39E088C9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</w:t>
            </w:r>
          </w:p>
        </w:tc>
      </w:tr>
      <w:tr w:rsidR="000354E5" w:rsidRPr="0003429E" w14:paraId="7E72D29E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9C8CE" w14:textId="6662B0CE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jumper</w:t>
            </w:r>
          </w:p>
        </w:tc>
        <w:tc>
          <w:tcPr>
            <w:tcW w:w="1250" w:type="pct"/>
          </w:tcPr>
          <w:p w14:paraId="6034AE40" w14:textId="6662B0CE" w:rsidR="000354E5" w:rsidRPr="0003429E" w:rsidRDefault="7E63D4E9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jumper</w:t>
            </w:r>
          </w:p>
        </w:tc>
        <w:tc>
          <w:tcPr>
            <w:tcW w:w="1250" w:type="pct"/>
          </w:tcPr>
          <w:p w14:paraId="0F9A32D7" w14:textId="6662B0CE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jumper</w:t>
            </w:r>
          </w:p>
        </w:tc>
        <w:tc>
          <w:tcPr>
            <w:tcW w:w="1250" w:type="pct"/>
          </w:tcPr>
          <w:p w14:paraId="5F9EDFCD" w14:textId="6662B0CE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jumper</w:t>
            </w:r>
          </w:p>
        </w:tc>
      </w:tr>
      <w:tr w:rsidR="000354E5" w:rsidRPr="0003429E" w14:paraId="124AE543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C77B5" w14:textId="3285628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jumping</w:t>
            </w:r>
          </w:p>
        </w:tc>
        <w:tc>
          <w:tcPr>
            <w:tcW w:w="1250" w:type="pct"/>
          </w:tcPr>
          <w:p w14:paraId="07D2A364" w14:textId="32856281" w:rsidR="000354E5" w:rsidRPr="0003429E" w:rsidRDefault="19969C16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jumping</w:t>
            </w:r>
          </w:p>
        </w:tc>
        <w:tc>
          <w:tcPr>
            <w:tcW w:w="1250" w:type="pct"/>
          </w:tcPr>
          <w:p w14:paraId="37DE9A32" w14:textId="3285628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jumping</w:t>
            </w:r>
          </w:p>
        </w:tc>
        <w:tc>
          <w:tcPr>
            <w:tcW w:w="1250" w:type="pct"/>
          </w:tcPr>
          <w:p w14:paraId="0C6FE68D" w14:textId="32856281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jumping</w:t>
            </w:r>
          </w:p>
        </w:tc>
      </w:tr>
      <w:tr w:rsidR="000354E5" w:rsidRPr="0003429E" w14:paraId="327A4F5C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300E5" w14:textId="57B1A9CB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</w:t>
            </w:r>
          </w:p>
        </w:tc>
        <w:tc>
          <w:tcPr>
            <w:tcW w:w="1250" w:type="pct"/>
          </w:tcPr>
          <w:p w14:paraId="55C4A94C" w14:textId="57B1A9CB" w:rsidR="000354E5" w:rsidRPr="0003429E" w:rsidRDefault="41152034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</w:t>
            </w:r>
          </w:p>
        </w:tc>
        <w:tc>
          <w:tcPr>
            <w:tcW w:w="1250" w:type="pct"/>
          </w:tcPr>
          <w:p w14:paraId="2E5EFB01" w14:textId="57B1A9CB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</w:t>
            </w:r>
          </w:p>
        </w:tc>
        <w:tc>
          <w:tcPr>
            <w:tcW w:w="1250" w:type="pct"/>
          </w:tcPr>
          <w:p w14:paraId="0FBC84A7" w14:textId="57B1A9CB" w:rsidR="0D9C90EB" w:rsidRPr="0003429E" w:rsidRDefault="0D9C90EB" w:rsidP="0D9C90EB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</w:t>
            </w:r>
          </w:p>
        </w:tc>
      </w:tr>
      <w:tr w:rsidR="000354E5" w:rsidRPr="0003429E" w14:paraId="70FE8B81" w14:textId="77777777" w:rsidTr="0003429E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F2CE6" w14:textId="547C7E0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cracker</w:t>
            </w:r>
          </w:p>
        </w:tc>
        <w:tc>
          <w:tcPr>
            <w:tcW w:w="1250" w:type="pct"/>
          </w:tcPr>
          <w:p w14:paraId="2D4A0EE1" w14:textId="547C7E0D" w:rsidR="000354E5" w:rsidRPr="0003429E" w:rsidRDefault="5113C7C4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cracker</w:t>
            </w:r>
          </w:p>
        </w:tc>
        <w:tc>
          <w:tcPr>
            <w:tcW w:w="1250" w:type="pct"/>
          </w:tcPr>
          <w:p w14:paraId="59BD37A6" w14:textId="547C7E0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cracker</w:t>
            </w:r>
          </w:p>
        </w:tc>
        <w:tc>
          <w:tcPr>
            <w:tcW w:w="1250" w:type="pct"/>
          </w:tcPr>
          <w:p w14:paraId="5DF56B05" w14:textId="547C7E0D" w:rsidR="0D9C90EB" w:rsidRPr="0003429E" w:rsidRDefault="0D9C90EB" w:rsidP="0D9C90EB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cracker</w:t>
            </w:r>
          </w:p>
        </w:tc>
      </w:tr>
    </w:tbl>
    <w:p w14:paraId="1CBB185B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03429E" w14:paraId="7C13E0B8" w14:textId="77777777" w:rsidTr="0003429E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91D26" w14:textId="36327A48" w:rsidR="0003429E" w:rsidRPr="0003429E" w:rsidRDefault="00903394" w:rsidP="0003429E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 xml:space="preserve">baker            </w:t>
            </w:r>
            <w:r w:rsidR="0003429E" w:rsidRPr="0003429E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nostril</w:t>
            </w:r>
            <w:r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 xml:space="preserve">            </w:t>
            </w:r>
            <w:r w:rsidR="0003429E" w:rsidRPr="0003429E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tinsel</w:t>
            </w:r>
            <w:r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 xml:space="preserve">            </w:t>
            </w:r>
            <w:r w:rsidR="0003429E" w:rsidRPr="0003429E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travel</w:t>
            </w:r>
            <w:r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 xml:space="preserve">            </w:t>
            </w:r>
            <w:r w:rsidR="0003429E" w:rsidRPr="0003429E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braved</w:t>
            </w:r>
          </w:p>
          <w:p w14:paraId="1250B6C6" w14:textId="77777777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</w:pPr>
            <w:r w:rsidRPr="0003429E"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  <w:t>Dictation</w:t>
            </w:r>
          </w:p>
          <w:p w14:paraId="4E876EA8" w14:textId="77777777" w:rsidR="0003429E" w:rsidRDefault="0003429E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camel had to travel to the festival.</w:t>
            </w:r>
          </w:p>
          <w:p w14:paraId="40D9595E" w14:textId="77777777" w:rsidR="0003429E" w:rsidRDefault="0003429E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pupil saw a squirrel on their way to school.</w:t>
            </w:r>
          </w:p>
          <w:p w14:paraId="50047443" w14:textId="7DED54D2" w:rsidR="0003429E" w:rsidRPr="0003429E" w:rsidRDefault="0003429E">
            <w:pPr>
              <w:rPr>
                <w:rFonts w:ascii="Twinkl Cursive Looped" w:eastAsia="XCCW Joined 25a" w:hAnsi="Twinkl Cursive Looped" w:cs="XCCW Joined 25a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hiker won a medal back in April of this year.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8062" w14:textId="07432168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cell</w:t>
            </w:r>
          </w:p>
          <w:p w14:paraId="33AC97FE" w14:textId="255C00A2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face</w:t>
            </w:r>
          </w:p>
          <w:p w14:paraId="1545038B" w14:textId="77777777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19525893" w14:textId="5EB4C507" w:rsidR="0003429E" w:rsidRPr="0003429E" w:rsidRDefault="0003429E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 xml:space="preserve">The bicycle race went round the city in </w:t>
            </w:r>
            <w:r w:rsidRPr="0003429E">
              <w:rPr>
                <w:rFonts w:ascii="Twinkl Cursive Looped" w:hAnsi="Twinkl Cursive Looped"/>
                <w:color w:val="FFC000"/>
              </w:rPr>
              <w:t>a circle.</w:t>
            </w:r>
          </w:p>
          <w:p w14:paraId="1AAD5403" w14:textId="2FF554AF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C000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color w:val="FFC000"/>
                <w:sz w:val="24"/>
                <w:szCs w:val="24"/>
              </w:rPr>
              <w:t>The foo</w:t>
            </w:r>
            <w:r>
              <w:rPr>
                <w:rFonts w:ascii="Twinkl Cursive Looped" w:hAnsi="Twinkl Cursive Looped"/>
                <w:color w:val="FFC000"/>
                <w:sz w:val="24"/>
                <w:szCs w:val="24"/>
              </w:rPr>
              <w:t>d was spicy.</w:t>
            </w:r>
          </w:p>
          <w:p w14:paraId="071CC158" w14:textId="3D1130BE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color w:val="FFC000"/>
                <w:sz w:val="24"/>
                <w:szCs w:val="24"/>
              </w:rPr>
              <w:t>The cakes were fancy and put in a space where everyone could see them.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F16F" w14:textId="608D935A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t>cracking</w:t>
            </w:r>
            <w:r w:rsidRPr="0003429E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br/>
              <w:t>falling</w:t>
            </w:r>
          </w:p>
          <w:p w14:paraId="5EA2FD58" w14:textId="77777777" w:rsidR="0003429E" w:rsidRPr="0003429E" w:rsidRDefault="0003429E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03429E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156F6D79" w14:textId="77777777" w:rsidR="0003429E" w:rsidRDefault="0003429E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The hunter jumped over the crack.</w:t>
            </w:r>
          </w:p>
          <w:p w14:paraId="42FD96BC" w14:textId="77777777" w:rsidR="0003429E" w:rsidRDefault="0003429E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His jumper was long.</w:t>
            </w:r>
          </w:p>
          <w:p w14:paraId="681155C2" w14:textId="0078FE5B" w:rsidR="0003429E" w:rsidRPr="0003429E" w:rsidRDefault="0003429E">
            <w:pPr>
              <w:rPr>
                <w:rFonts w:ascii="Twinkl Cursive Looped" w:hAnsi="Twinkl Cursive Looped"/>
                <w:color w:val="000000"/>
              </w:rPr>
            </w:pPr>
            <w:r>
              <w:rPr>
                <w:rFonts w:ascii="Twinkl Cursive Looped" w:hAnsi="Twinkl Cursive Looped"/>
                <w:color w:val="FF0000"/>
              </w:rPr>
              <w:t>They pulled a cracker at Christmas.</w:t>
            </w:r>
          </w:p>
        </w:tc>
      </w:tr>
    </w:tbl>
    <w:p w14:paraId="1526F837" w14:textId="2DE39185" w:rsidR="009D271B" w:rsidRPr="00903394" w:rsidRDefault="009D271B">
      <w:pPr>
        <w:rPr>
          <w:rFonts w:ascii="Trebuchet MS" w:eastAsia="Calibri" w:hAnsi="Calibri" w:cs="Calibri"/>
          <w:color w:val="000000"/>
          <w:sz w:val="6"/>
          <w:szCs w:val="22"/>
          <w:u w:color="000000"/>
          <w:lang w:eastAsia="en-GB"/>
        </w:rPr>
      </w:pPr>
    </w:p>
    <w:sectPr w:rsidR="009D271B" w:rsidRPr="00903394">
      <w:headerReference w:type="default" r:id="rId11"/>
      <w:footerReference w:type="default" r:id="rId12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05BA9" w14:textId="77777777" w:rsidR="00CF1138" w:rsidRDefault="00CF1138">
      <w:r>
        <w:separator/>
      </w:r>
    </w:p>
  </w:endnote>
  <w:endnote w:type="continuationSeparator" w:id="0">
    <w:p w14:paraId="47B7F394" w14:textId="77777777" w:rsidR="00CF1138" w:rsidRDefault="00CF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E1064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6E919" w14:textId="77777777" w:rsidR="00CF1138" w:rsidRDefault="00CF1138">
      <w:r>
        <w:separator/>
      </w:r>
    </w:p>
  </w:footnote>
  <w:footnote w:type="continuationSeparator" w:id="0">
    <w:p w14:paraId="4DAF64C4" w14:textId="77777777" w:rsidR="00CF1138" w:rsidRDefault="00CF1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03209" w14:textId="77777777" w:rsidR="00390B65" w:rsidRDefault="00390B6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5518"/>
    <w:multiLevelType w:val="hybridMultilevel"/>
    <w:tmpl w:val="76761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03429E"/>
    <w:rsid w:val="000354E5"/>
    <w:rsid w:val="00083EF0"/>
    <w:rsid w:val="00344F00"/>
    <w:rsid w:val="00390B65"/>
    <w:rsid w:val="0058769C"/>
    <w:rsid w:val="005C131C"/>
    <w:rsid w:val="00651DB2"/>
    <w:rsid w:val="007B23D6"/>
    <w:rsid w:val="00903394"/>
    <w:rsid w:val="00977089"/>
    <w:rsid w:val="009D271B"/>
    <w:rsid w:val="00A16E9A"/>
    <w:rsid w:val="00C32694"/>
    <w:rsid w:val="00CF1138"/>
    <w:rsid w:val="00D50BBE"/>
    <w:rsid w:val="00DA0FB7"/>
    <w:rsid w:val="00DC4DE4"/>
    <w:rsid w:val="065E05F3"/>
    <w:rsid w:val="067BB808"/>
    <w:rsid w:val="0A0CC625"/>
    <w:rsid w:val="0C0D0EC6"/>
    <w:rsid w:val="0D9C90EB"/>
    <w:rsid w:val="119B93DE"/>
    <w:rsid w:val="1931BEC4"/>
    <w:rsid w:val="19969C16"/>
    <w:rsid w:val="1BC21E99"/>
    <w:rsid w:val="1FD0F5A8"/>
    <w:rsid w:val="2080A2DF"/>
    <w:rsid w:val="216CC609"/>
    <w:rsid w:val="22CFCB51"/>
    <w:rsid w:val="27DC078D"/>
    <w:rsid w:val="2977D7EE"/>
    <w:rsid w:val="2B451616"/>
    <w:rsid w:val="2BC48984"/>
    <w:rsid w:val="31330669"/>
    <w:rsid w:val="32A93AF8"/>
    <w:rsid w:val="32AF884A"/>
    <w:rsid w:val="32BC8980"/>
    <w:rsid w:val="337ED1BE"/>
    <w:rsid w:val="33833779"/>
    <w:rsid w:val="34316DAD"/>
    <w:rsid w:val="34C2DC8F"/>
    <w:rsid w:val="36598224"/>
    <w:rsid w:val="3B31B99F"/>
    <w:rsid w:val="41152034"/>
    <w:rsid w:val="41DDD86C"/>
    <w:rsid w:val="433D62FC"/>
    <w:rsid w:val="4BAC2160"/>
    <w:rsid w:val="5098F8C6"/>
    <w:rsid w:val="5113C7C4"/>
    <w:rsid w:val="520AC0FD"/>
    <w:rsid w:val="52B1BB26"/>
    <w:rsid w:val="52E7F58D"/>
    <w:rsid w:val="54793E6E"/>
    <w:rsid w:val="5692E737"/>
    <w:rsid w:val="573AD525"/>
    <w:rsid w:val="578E33C5"/>
    <w:rsid w:val="5AEB35EC"/>
    <w:rsid w:val="5BC30D49"/>
    <w:rsid w:val="5D430271"/>
    <w:rsid w:val="5D8C0B95"/>
    <w:rsid w:val="5DBB43CD"/>
    <w:rsid w:val="5F80FC45"/>
    <w:rsid w:val="64379243"/>
    <w:rsid w:val="65D5F4B2"/>
    <w:rsid w:val="6B6D2B54"/>
    <w:rsid w:val="6BE5B3CC"/>
    <w:rsid w:val="6D1694D4"/>
    <w:rsid w:val="6E0894A2"/>
    <w:rsid w:val="719735A0"/>
    <w:rsid w:val="72F59174"/>
    <w:rsid w:val="72F8F916"/>
    <w:rsid w:val="746CD29C"/>
    <w:rsid w:val="74C9B520"/>
    <w:rsid w:val="7859CB42"/>
    <w:rsid w:val="786C3744"/>
    <w:rsid w:val="7BE41A99"/>
    <w:rsid w:val="7C03C51C"/>
    <w:rsid w:val="7C8EF4E1"/>
    <w:rsid w:val="7E63D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DF82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9D271B"/>
    <w:pPr>
      <w:ind w:left="720"/>
      <w:contextualSpacing/>
    </w:pPr>
  </w:style>
  <w:style w:type="table" w:styleId="TableGrid">
    <w:name w:val="Table Grid"/>
    <w:basedOn w:val="TableNormal"/>
    <w:uiPriority w:val="39"/>
    <w:rsid w:val="000342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bdr w:val="none" w:sz="0" w:space="0" w:color="auto" w:frame="1"/>
    </w:rPr>
    <w:tblPr>
      <w:tblInd w:w="0" w:type="nil"/>
      <w:tblBorders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D8CEA2-A00E-4C06-9650-8F6D35CAC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4.xml><?xml version="1.0" encoding="utf-8"?>
<ds:datastoreItem xmlns:ds="http://schemas.openxmlformats.org/officeDocument/2006/customXml" ds:itemID="{A0BDDD96-99E1-4193-A153-843C1E89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5E5D5777</Template>
  <TotalTime>13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7</cp:revision>
  <dcterms:created xsi:type="dcterms:W3CDTF">2023-09-11T20:14:00Z</dcterms:created>
  <dcterms:modified xsi:type="dcterms:W3CDTF">2024-09-21T14:05:00Z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