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1" w:type="dxa"/>
        <w:tblInd w:w="216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  <w:gridCol w:w="3888"/>
      </w:tblGrid>
      <w:tr w:rsidR="00C32694" w:rsidRPr="00AF07AF" w14:paraId="4FF97F6F" w14:textId="77777777" w:rsidTr="00AF07AF">
        <w:trPr>
          <w:trHeight w:val="2041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C393B" w14:textId="4FFE2996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1E0C82D3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46CA15F4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/r/</w:t>
            </w:r>
          </w:p>
          <w:p w14:paraId="0B0954CD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le’ saying /l/</w:t>
            </w:r>
          </w:p>
          <w:p w14:paraId="48643E69" w14:textId="01CBC8BF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er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est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433A0C49" w14:textId="4F46EC09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3A9940BC" w14:textId="401D5956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2455496F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76EEF8B1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/r/</w:t>
            </w:r>
          </w:p>
          <w:p w14:paraId="48C7A88B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le’ saying /l/</w:t>
            </w:r>
          </w:p>
          <w:p w14:paraId="2E99BB48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er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est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0F68E65A" w14:textId="5AB28A61" w:rsidR="00C32694" w:rsidRPr="00AF07AF" w:rsidRDefault="00C3269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4455CD54" w14:textId="2B5A8248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2AB2DF17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2B254B73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/r/</w:t>
            </w:r>
          </w:p>
          <w:p w14:paraId="50CC494D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le’ saying /l/</w:t>
            </w:r>
          </w:p>
          <w:p w14:paraId="4824F699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er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est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2FE9C3A7" w14:textId="4D152D70" w:rsidR="00C32694" w:rsidRPr="00AF07AF" w:rsidRDefault="00C3269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740CBEFC" w14:textId="4B761A4E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2807BDB0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Phase 6 words:</w:t>
            </w:r>
          </w:p>
          <w:p w14:paraId="4C04D165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saying /r/</w:t>
            </w:r>
          </w:p>
          <w:p w14:paraId="6FE1DBF7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le’ saying /l/</w:t>
            </w:r>
          </w:p>
          <w:p w14:paraId="46C08F7C" w14:textId="77777777" w:rsidR="00C32694" w:rsidRPr="00AF07AF" w:rsidRDefault="00C32694" w:rsidP="00C32694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er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and -</w:t>
            </w:r>
            <w:proofErr w:type="spellStart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est</w:t>
            </w:r>
            <w:proofErr w:type="spellEnd"/>
            <w:r w:rsidRPr="00AF07AF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to words ending in ‘y’</w:t>
            </w:r>
          </w:p>
          <w:p w14:paraId="3DAAE3D3" w14:textId="644D7285" w:rsidR="00C32694" w:rsidRPr="00AF07AF" w:rsidRDefault="00C3269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C32694" w:rsidRPr="00AF07AF" w14:paraId="481A35F1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A9978" w14:textId="633CDB98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wrist</w:t>
            </w:r>
          </w:p>
        </w:tc>
        <w:tc>
          <w:tcPr>
            <w:tcW w:w="3888" w:type="dxa"/>
          </w:tcPr>
          <w:p w14:paraId="7A0CE4BC" w14:textId="0E73812F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wrist</w:t>
            </w:r>
          </w:p>
        </w:tc>
        <w:tc>
          <w:tcPr>
            <w:tcW w:w="3888" w:type="dxa"/>
          </w:tcPr>
          <w:p w14:paraId="47F44447" w14:textId="407D0412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wrist</w:t>
            </w:r>
          </w:p>
        </w:tc>
        <w:tc>
          <w:tcPr>
            <w:tcW w:w="3888" w:type="dxa"/>
          </w:tcPr>
          <w:p w14:paraId="03B85F05" w14:textId="0A2F366E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wrist</w:t>
            </w:r>
          </w:p>
        </w:tc>
      </w:tr>
      <w:tr w:rsidR="00C32694" w:rsidRPr="00AF07AF" w14:paraId="202C480E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44A00" w14:textId="583E56A1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write</w:t>
            </w:r>
          </w:p>
        </w:tc>
        <w:tc>
          <w:tcPr>
            <w:tcW w:w="3888" w:type="dxa"/>
          </w:tcPr>
          <w:p w14:paraId="072D4190" w14:textId="002FA8AB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write</w:t>
            </w:r>
          </w:p>
        </w:tc>
        <w:tc>
          <w:tcPr>
            <w:tcW w:w="3888" w:type="dxa"/>
          </w:tcPr>
          <w:p w14:paraId="001C26D2" w14:textId="1711ECF9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write</w:t>
            </w:r>
          </w:p>
        </w:tc>
        <w:tc>
          <w:tcPr>
            <w:tcW w:w="3888" w:type="dxa"/>
          </w:tcPr>
          <w:p w14:paraId="5B3CD289" w14:textId="5047D2D5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write</w:t>
            </w:r>
          </w:p>
        </w:tc>
      </w:tr>
      <w:tr w:rsidR="00C32694" w:rsidRPr="00AF07AF" w14:paraId="4E09F13A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0498" w14:textId="79A0F8B5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wrote</w:t>
            </w:r>
          </w:p>
        </w:tc>
        <w:tc>
          <w:tcPr>
            <w:tcW w:w="3888" w:type="dxa"/>
          </w:tcPr>
          <w:p w14:paraId="17718DC6" w14:textId="3F664B43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wrote</w:t>
            </w:r>
          </w:p>
        </w:tc>
        <w:tc>
          <w:tcPr>
            <w:tcW w:w="3888" w:type="dxa"/>
          </w:tcPr>
          <w:p w14:paraId="411BAD3C" w14:textId="25BCDC68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wrote</w:t>
            </w:r>
          </w:p>
        </w:tc>
        <w:tc>
          <w:tcPr>
            <w:tcW w:w="3888" w:type="dxa"/>
          </w:tcPr>
          <w:p w14:paraId="22E28C6E" w14:textId="6E700A0C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wrote</w:t>
            </w:r>
          </w:p>
        </w:tc>
      </w:tr>
      <w:tr w:rsidR="00C32694" w:rsidRPr="00AF07AF" w14:paraId="5682969E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80C4B" w14:textId="502DE54E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bubble</w:t>
            </w:r>
          </w:p>
        </w:tc>
        <w:tc>
          <w:tcPr>
            <w:tcW w:w="3888" w:type="dxa"/>
          </w:tcPr>
          <w:p w14:paraId="3545CF29" w14:textId="52622A73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bubble</w:t>
            </w:r>
          </w:p>
        </w:tc>
        <w:tc>
          <w:tcPr>
            <w:tcW w:w="3888" w:type="dxa"/>
          </w:tcPr>
          <w:p w14:paraId="52CAF3DB" w14:textId="5960545A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bubble</w:t>
            </w:r>
          </w:p>
        </w:tc>
        <w:tc>
          <w:tcPr>
            <w:tcW w:w="3888" w:type="dxa"/>
          </w:tcPr>
          <w:p w14:paraId="68235D5A" w14:textId="5B3E51F0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bubble</w:t>
            </w:r>
          </w:p>
        </w:tc>
      </w:tr>
      <w:tr w:rsidR="00C32694" w:rsidRPr="00AF07AF" w14:paraId="5F53100D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9017D" w14:textId="29CB2A62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little</w:t>
            </w:r>
          </w:p>
        </w:tc>
        <w:tc>
          <w:tcPr>
            <w:tcW w:w="3888" w:type="dxa"/>
          </w:tcPr>
          <w:p w14:paraId="0E40EF2F" w14:textId="1B034F3A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little</w:t>
            </w:r>
          </w:p>
        </w:tc>
        <w:tc>
          <w:tcPr>
            <w:tcW w:w="3888" w:type="dxa"/>
          </w:tcPr>
          <w:p w14:paraId="68EB8129" w14:textId="5F90E0FA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little</w:t>
            </w:r>
          </w:p>
        </w:tc>
        <w:tc>
          <w:tcPr>
            <w:tcW w:w="3888" w:type="dxa"/>
          </w:tcPr>
          <w:p w14:paraId="1FB852E0" w14:textId="00DA4D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little</w:t>
            </w:r>
          </w:p>
        </w:tc>
      </w:tr>
      <w:tr w:rsidR="00C32694" w:rsidRPr="00AF07AF" w14:paraId="01E12674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BA028" w14:textId="14122B35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puddle</w:t>
            </w:r>
          </w:p>
        </w:tc>
        <w:tc>
          <w:tcPr>
            <w:tcW w:w="3888" w:type="dxa"/>
          </w:tcPr>
          <w:p w14:paraId="52525B7F" w14:textId="6903288D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puddle</w:t>
            </w:r>
          </w:p>
        </w:tc>
        <w:tc>
          <w:tcPr>
            <w:tcW w:w="3888" w:type="dxa"/>
          </w:tcPr>
          <w:p w14:paraId="437ACF5A" w14:textId="5413C052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puddle</w:t>
            </w:r>
          </w:p>
        </w:tc>
        <w:tc>
          <w:tcPr>
            <w:tcW w:w="3888" w:type="dxa"/>
          </w:tcPr>
          <w:p w14:paraId="03901049" w14:textId="51DA8993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puddle</w:t>
            </w:r>
          </w:p>
        </w:tc>
      </w:tr>
      <w:tr w:rsidR="00C32694" w:rsidRPr="00AF07AF" w14:paraId="5E921B4E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CEDCF" w14:textId="22A6B29E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happier</w:t>
            </w:r>
          </w:p>
        </w:tc>
        <w:tc>
          <w:tcPr>
            <w:tcW w:w="3888" w:type="dxa"/>
          </w:tcPr>
          <w:p w14:paraId="07F3E240" w14:textId="3937AA2D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happier</w:t>
            </w:r>
          </w:p>
        </w:tc>
        <w:tc>
          <w:tcPr>
            <w:tcW w:w="3888" w:type="dxa"/>
          </w:tcPr>
          <w:p w14:paraId="75F224B4" w14:textId="14C5DA0A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happier</w:t>
            </w:r>
          </w:p>
        </w:tc>
        <w:tc>
          <w:tcPr>
            <w:tcW w:w="3888" w:type="dxa"/>
          </w:tcPr>
          <w:p w14:paraId="0C01D9A8" w14:textId="47DCA0D9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happier</w:t>
            </w:r>
          </w:p>
        </w:tc>
      </w:tr>
      <w:tr w:rsidR="00C32694" w:rsidRPr="00AF07AF" w14:paraId="37EA48E0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E6FCE" w14:textId="76649CE1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happiest</w:t>
            </w:r>
          </w:p>
        </w:tc>
        <w:tc>
          <w:tcPr>
            <w:tcW w:w="3888" w:type="dxa"/>
          </w:tcPr>
          <w:p w14:paraId="2E85235C" w14:textId="27884AFA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happiest</w:t>
            </w:r>
          </w:p>
        </w:tc>
        <w:tc>
          <w:tcPr>
            <w:tcW w:w="3888" w:type="dxa"/>
          </w:tcPr>
          <w:p w14:paraId="21154BA1" w14:textId="054A79B8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happiest</w:t>
            </w:r>
          </w:p>
        </w:tc>
        <w:tc>
          <w:tcPr>
            <w:tcW w:w="3888" w:type="dxa"/>
          </w:tcPr>
          <w:p w14:paraId="4C23A75C" w14:textId="76137EF8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happiest</w:t>
            </w:r>
          </w:p>
        </w:tc>
      </w:tr>
      <w:tr w:rsidR="00C32694" w:rsidRPr="00AF07AF" w14:paraId="60B28EF6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A7D69" w14:textId="78ECC15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funnier</w:t>
            </w:r>
          </w:p>
        </w:tc>
        <w:tc>
          <w:tcPr>
            <w:tcW w:w="3888" w:type="dxa"/>
          </w:tcPr>
          <w:p w14:paraId="556F985B" w14:textId="32B12F5D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funnier</w:t>
            </w:r>
          </w:p>
        </w:tc>
        <w:tc>
          <w:tcPr>
            <w:tcW w:w="3888" w:type="dxa"/>
          </w:tcPr>
          <w:p w14:paraId="1814E739" w14:textId="152C3148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funnier</w:t>
            </w:r>
          </w:p>
        </w:tc>
        <w:tc>
          <w:tcPr>
            <w:tcW w:w="3888" w:type="dxa"/>
          </w:tcPr>
          <w:p w14:paraId="1B1CB391" w14:textId="64FADDA3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funnier</w:t>
            </w:r>
          </w:p>
        </w:tc>
      </w:tr>
      <w:tr w:rsidR="00C32694" w:rsidRPr="00AF07AF" w14:paraId="0BCDF0A6" w14:textId="77777777" w:rsidTr="00AF07AF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368EE" w14:textId="383C5A9D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funniest</w:t>
            </w:r>
          </w:p>
        </w:tc>
        <w:tc>
          <w:tcPr>
            <w:tcW w:w="3888" w:type="dxa"/>
          </w:tcPr>
          <w:p w14:paraId="456546B0" w14:textId="5272D4C2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funniest</w:t>
            </w:r>
          </w:p>
        </w:tc>
        <w:tc>
          <w:tcPr>
            <w:tcW w:w="3888" w:type="dxa"/>
          </w:tcPr>
          <w:p w14:paraId="48612857" w14:textId="5B6B5BCA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funniest</w:t>
            </w:r>
          </w:p>
        </w:tc>
        <w:tc>
          <w:tcPr>
            <w:tcW w:w="3888" w:type="dxa"/>
          </w:tcPr>
          <w:p w14:paraId="1B30587A" w14:textId="0715A5A3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funniest</w:t>
            </w:r>
          </w:p>
        </w:tc>
      </w:tr>
    </w:tbl>
    <w:p w14:paraId="7695CE44" w14:textId="77777777" w:rsidR="00390B65" w:rsidRDefault="00390B65">
      <w:pPr>
        <w:pStyle w:val="Body"/>
        <w:ind w:left="108" w:hanging="108"/>
      </w:pPr>
    </w:p>
    <w:p w14:paraId="6C170F38" w14:textId="77777777" w:rsidR="00390B65" w:rsidRDefault="00390B65">
      <w:pPr>
        <w:pStyle w:val="BodyA"/>
        <w:spacing w:line="240" w:lineRule="auto"/>
      </w:pPr>
    </w:p>
    <w:p w14:paraId="4BAFD5BF" w14:textId="77777777" w:rsidR="00390B65" w:rsidRDefault="00390B65">
      <w:pPr>
        <w:pStyle w:val="BodyA"/>
      </w:pPr>
    </w:p>
    <w:tbl>
      <w:tblPr>
        <w:tblW w:w="5000" w:type="pct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C32694" w:rsidRPr="00DC4DE4" w14:paraId="04590F63" w14:textId="77777777" w:rsidTr="00AF07AF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1141E" w14:textId="6EA2794D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lastRenderedPageBreak/>
              <w:t>Autumn Week 4</w:t>
            </w:r>
          </w:p>
          <w:p w14:paraId="767D99E3" w14:textId="732BC570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/r/ spelt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4B85953F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5EBB6E6C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0C0B2D72" w14:textId="2DD5E4E3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23DB1C33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/r/ spelt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27D58355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23442FC7" w14:textId="451C0D33" w:rsidR="00C32694" w:rsidRPr="00AF07AF" w:rsidRDefault="00C3269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559C611B" w14:textId="72BBC77B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6B462E09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/r/ spelt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7E60F851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518DDE75" w14:textId="69232EBD" w:rsidR="00C32694" w:rsidRPr="00AF07AF" w:rsidRDefault="00C3269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4A13E26F" w14:textId="4BD8B54C" w:rsidR="00C32694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77E288AC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/r/ spelt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wr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at the beginning of words</w:t>
            </w:r>
          </w:p>
          <w:p w14:paraId="48A23235" w14:textId="77777777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1BFC6C13" w14:textId="116D01AF" w:rsidR="00C32694" w:rsidRPr="00AF07AF" w:rsidRDefault="00C32694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C32694" w:rsidRPr="00DC4DE4" w14:paraId="29F73AB0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FEE94" w14:textId="01E1AEAD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Calibri" w:hAnsi="Twinkl Cursive Looped" w:cs="Calibri"/>
                <w:sz w:val="24"/>
                <w:szCs w:val="24"/>
              </w:rPr>
              <w:t>write</w:t>
            </w:r>
          </w:p>
        </w:tc>
        <w:tc>
          <w:tcPr>
            <w:tcW w:w="1250" w:type="pct"/>
          </w:tcPr>
          <w:p w14:paraId="66D4F2D7" w14:textId="603335A4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eastAsia="Calibri" w:hAnsi="Twinkl Cursive Looped" w:cs="Calibri"/>
                <w:sz w:val="24"/>
                <w:szCs w:val="24"/>
              </w:rPr>
              <w:t>write</w:t>
            </w:r>
          </w:p>
        </w:tc>
        <w:tc>
          <w:tcPr>
            <w:tcW w:w="1250" w:type="pct"/>
          </w:tcPr>
          <w:p w14:paraId="6206C676" w14:textId="05C4F77C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eastAsia="Calibri" w:hAnsi="Twinkl Cursive Looped" w:cs="Calibri"/>
                <w:sz w:val="24"/>
                <w:szCs w:val="24"/>
              </w:rPr>
              <w:t>write</w:t>
            </w:r>
          </w:p>
        </w:tc>
        <w:tc>
          <w:tcPr>
            <w:tcW w:w="1250" w:type="pct"/>
          </w:tcPr>
          <w:p w14:paraId="2BD9F058" w14:textId="1DE655AB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eastAsia="Calibri" w:hAnsi="Twinkl Cursive Looped" w:cs="Calibri"/>
                <w:sz w:val="24"/>
                <w:szCs w:val="24"/>
              </w:rPr>
              <w:t>write</w:t>
            </w:r>
          </w:p>
        </w:tc>
      </w:tr>
      <w:tr w:rsidR="00C32694" w:rsidRPr="00DC4DE4" w14:paraId="39B3EBE7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34BEE" w14:textId="0EF7D8C3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written</w:t>
            </w:r>
          </w:p>
        </w:tc>
        <w:tc>
          <w:tcPr>
            <w:tcW w:w="1250" w:type="pct"/>
          </w:tcPr>
          <w:p w14:paraId="31AC6E24" w14:textId="279DC5CC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written</w:t>
            </w:r>
          </w:p>
        </w:tc>
        <w:tc>
          <w:tcPr>
            <w:tcW w:w="1250" w:type="pct"/>
          </w:tcPr>
          <w:p w14:paraId="335B5C79" w14:textId="7056F5F5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written</w:t>
            </w:r>
          </w:p>
        </w:tc>
        <w:tc>
          <w:tcPr>
            <w:tcW w:w="1250" w:type="pct"/>
          </w:tcPr>
          <w:p w14:paraId="35306CC7" w14:textId="2871325A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written</w:t>
            </w:r>
          </w:p>
        </w:tc>
      </w:tr>
      <w:tr w:rsidR="00C32694" w:rsidRPr="00DC4DE4" w14:paraId="7B30CD08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DC61F" w14:textId="3FA4C096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wrong</w:t>
            </w:r>
          </w:p>
        </w:tc>
        <w:tc>
          <w:tcPr>
            <w:tcW w:w="1250" w:type="pct"/>
          </w:tcPr>
          <w:p w14:paraId="04411CB2" w14:textId="6AB9E831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wrong</w:t>
            </w:r>
          </w:p>
        </w:tc>
        <w:tc>
          <w:tcPr>
            <w:tcW w:w="1250" w:type="pct"/>
          </w:tcPr>
          <w:p w14:paraId="76676506" w14:textId="5326B4C2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wrong</w:t>
            </w:r>
          </w:p>
        </w:tc>
        <w:tc>
          <w:tcPr>
            <w:tcW w:w="1250" w:type="pct"/>
          </w:tcPr>
          <w:p w14:paraId="645CE339" w14:textId="19A56723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wrong</w:t>
            </w:r>
          </w:p>
        </w:tc>
      </w:tr>
      <w:tr w:rsidR="00C32694" w:rsidRPr="00DC4DE4" w14:paraId="2CDF2038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6A345" w14:textId="3BDD02AD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wrist</w:t>
            </w:r>
          </w:p>
        </w:tc>
        <w:tc>
          <w:tcPr>
            <w:tcW w:w="1250" w:type="pct"/>
          </w:tcPr>
          <w:p w14:paraId="1D56F3A8" w14:textId="790D8BC5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wrist</w:t>
            </w:r>
          </w:p>
        </w:tc>
        <w:tc>
          <w:tcPr>
            <w:tcW w:w="1250" w:type="pct"/>
          </w:tcPr>
          <w:p w14:paraId="23F7BFC9" w14:textId="0EF160F4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wrist</w:t>
            </w:r>
          </w:p>
        </w:tc>
        <w:tc>
          <w:tcPr>
            <w:tcW w:w="1250" w:type="pct"/>
          </w:tcPr>
          <w:p w14:paraId="5DD9A94B" w14:textId="79726548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wrist</w:t>
            </w:r>
          </w:p>
        </w:tc>
      </w:tr>
      <w:tr w:rsidR="00C32694" w:rsidRPr="00DC4DE4" w14:paraId="384483EB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3DB57" w14:textId="44EB1E3B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wreck</w:t>
            </w:r>
          </w:p>
        </w:tc>
        <w:tc>
          <w:tcPr>
            <w:tcW w:w="1250" w:type="pct"/>
          </w:tcPr>
          <w:p w14:paraId="230FE6E3" w14:textId="17B7FAF5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wreck</w:t>
            </w:r>
          </w:p>
        </w:tc>
        <w:tc>
          <w:tcPr>
            <w:tcW w:w="1250" w:type="pct"/>
          </w:tcPr>
          <w:p w14:paraId="7EDD32B7" w14:textId="5D212863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wreck</w:t>
            </w:r>
          </w:p>
        </w:tc>
        <w:tc>
          <w:tcPr>
            <w:tcW w:w="1250" w:type="pct"/>
          </w:tcPr>
          <w:p w14:paraId="03BC11EE" w14:textId="34A46482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wreck</w:t>
            </w:r>
          </w:p>
        </w:tc>
      </w:tr>
      <w:tr w:rsidR="00C32694" w:rsidRPr="00DC4DE4" w14:paraId="26071FB7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5A5F7" w14:textId="68B74860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wrestle</w:t>
            </w:r>
          </w:p>
        </w:tc>
        <w:tc>
          <w:tcPr>
            <w:tcW w:w="1250" w:type="pct"/>
          </w:tcPr>
          <w:p w14:paraId="4A324DFD" w14:textId="08233C2F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wrestle</w:t>
            </w:r>
          </w:p>
        </w:tc>
        <w:tc>
          <w:tcPr>
            <w:tcW w:w="1250" w:type="pct"/>
          </w:tcPr>
          <w:p w14:paraId="2EA89E04" w14:textId="5C173D33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wrestle</w:t>
            </w:r>
          </w:p>
        </w:tc>
        <w:tc>
          <w:tcPr>
            <w:tcW w:w="1250" w:type="pct"/>
          </w:tcPr>
          <w:p w14:paraId="1DFDF66B" w14:textId="21B091B1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wrestle</w:t>
            </w:r>
          </w:p>
        </w:tc>
      </w:tr>
      <w:tr w:rsidR="00C32694" w:rsidRPr="00DC4DE4" w14:paraId="4997FAAC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87FCD" w14:textId="11A6284C" w:rsidR="00C32694" w:rsidRPr="00AF07AF" w:rsidRDefault="00C32694" w:rsidP="00C32694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wriggle</w:t>
            </w:r>
          </w:p>
        </w:tc>
        <w:tc>
          <w:tcPr>
            <w:tcW w:w="1250" w:type="pct"/>
          </w:tcPr>
          <w:p w14:paraId="5BFB0DE5" w14:textId="4AC88CDF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wriggle</w:t>
            </w:r>
          </w:p>
        </w:tc>
        <w:tc>
          <w:tcPr>
            <w:tcW w:w="1250" w:type="pct"/>
          </w:tcPr>
          <w:p w14:paraId="6B652E77" w14:textId="0293A233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wriggle</w:t>
            </w:r>
          </w:p>
        </w:tc>
        <w:tc>
          <w:tcPr>
            <w:tcW w:w="1250" w:type="pct"/>
          </w:tcPr>
          <w:p w14:paraId="4FF4BD4B" w14:textId="0DD1EB33" w:rsidR="00C32694" w:rsidRPr="00AF07AF" w:rsidRDefault="00C32694" w:rsidP="00C32694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wriggle</w:t>
            </w:r>
          </w:p>
        </w:tc>
      </w:tr>
      <w:tr w:rsidR="00C32694" w:rsidRPr="00DC4DE4" w14:paraId="23ED4E43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86D00" w14:textId="12FA6A3E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wren</w:t>
            </w:r>
          </w:p>
        </w:tc>
        <w:tc>
          <w:tcPr>
            <w:tcW w:w="1250" w:type="pct"/>
          </w:tcPr>
          <w:p w14:paraId="433F8AED" w14:textId="0AD130E4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wren</w:t>
            </w:r>
          </w:p>
        </w:tc>
        <w:tc>
          <w:tcPr>
            <w:tcW w:w="1250" w:type="pct"/>
          </w:tcPr>
          <w:p w14:paraId="5C7BFF5A" w14:textId="74C23BBE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wren</w:t>
            </w:r>
          </w:p>
        </w:tc>
        <w:tc>
          <w:tcPr>
            <w:tcW w:w="1250" w:type="pct"/>
          </w:tcPr>
          <w:p w14:paraId="00BAD45B" w14:textId="4938CA56" w:rsidR="00C32694" w:rsidRPr="00AF07AF" w:rsidRDefault="00C32694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wren</w:t>
            </w:r>
          </w:p>
        </w:tc>
      </w:tr>
    </w:tbl>
    <w:p w14:paraId="61E0317C" w14:textId="77777777" w:rsidR="00390B65" w:rsidRDefault="00390B65">
      <w:pPr>
        <w:pStyle w:val="BodyA"/>
        <w:spacing w:line="240" w:lineRule="auto"/>
      </w:pPr>
    </w:p>
    <w:p w14:paraId="70D75762" w14:textId="77777777" w:rsidR="00390B65" w:rsidRDefault="00390B65">
      <w:pPr>
        <w:pStyle w:val="BodyA"/>
        <w:spacing w:line="240" w:lineRule="auto"/>
      </w:pPr>
    </w:p>
    <w:p w14:paraId="104035AD" w14:textId="77777777" w:rsidR="00390B65" w:rsidRDefault="00390B65">
      <w:pPr>
        <w:pStyle w:val="BodyA"/>
      </w:pPr>
    </w:p>
    <w:p w14:paraId="0A57F70E" w14:textId="77777777" w:rsidR="00390B65" w:rsidRDefault="00390B65">
      <w:pPr>
        <w:pStyle w:val="BodyA"/>
      </w:pPr>
    </w:p>
    <w:p w14:paraId="6BAD9951" w14:textId="77777777" w:rsidR="00390B65" w:rsidRDefault="00390B65">
      <w:pPr>
        <w:pStyle w:val="BodyA"/>
        <w:spacing w:line="240" w:lineRule="auto"/>
      </w:pPr>
    </w:p>
    <w:p w14:paraId="20603572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p w14:paraId="768EE256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W w:w="5000" w:type="pct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0354E5" w:rsidRPr="00DC4DE4" w14:paraId="1D7ECBAC" w14:textId="77777777" w:rsidTr="00AF07AF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B6902" w14:textId="23DADB44" w:rsidR="000354E5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lastRenderedPageBreak/>
              <w:t>Autumn Week 4</w:t>
            </w:r>
          </w:p>
          <w:p w14:paraId="3BE83038" w14:textId="0FFEE8E1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/l/ and /k/ and /z/ spelt ‘ll’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ck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zz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</w:t>
            </w:r>
          </w:p>
          <w:p w14:paraId="558E9A8D" w14:textId="77777777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5ACBF4A1" w14:textId="77777777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268CF2D3" w14:textId="7CEEA1C3" w:rsidR="000354E5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084C553C" w14:textId="77777777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/l/ and /k/ and /z/ spelt ‘ll’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ck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zz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</w:t>
            </w:r>
          </w:p>
          <w:p w14:paraId="736E8455" w14:textId="77777777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7D879EBB" w14:textId="71D7B127" w:rsidR="000354E5" w:rsidRPr="00AF07AF" w:rsidRDefault="000354E5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0E9E561F" w14:textId="1E03D920" w:rsidR="000354E5" w:rsidRPr="00AF07AF" w:rsidRDefault="007935F3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6B5AA74B" w14:textId="77777777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/l/ and /k/ and /z/ spelt ‘ll’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ck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zz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</w:t>
            </w:r>
          </w:p>
          <w:p w14:paraId="0FD0E5C1" w14:textId="77777777" w:rsidR="000354E5" w:rsidRPr="00AF07AF" w:rsidRDefault="000354E5" w:rsidP="00C3269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672E4D35" w14:textId="5C0ADA2E" w:rsidR="000354E5" w:rsidRPr="00AF07AF" w:rsidRDefault="000354E5" w:rsidP="00C32694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</w:tcPr>
          <w:p w14:paraId="3243AF04" w14:textId="5C65AE3D" w:rsidR="000354E5" w:rsidRPr="00AF07AF" w:rsidRDefault="007935F3" w:rsidP="000354E5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4</w:t>
            </w:r>
          </w:p>
          <w:p w14:paraId="699E0CE2" w14:textId="77777777" w:rsidR="000354E5" w:rsidRPr="00AF07AF" w:rsidRDefault="000354E5" w:rsidP="000354E5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 with the sound /l/ and /k/ and /z/ spelt ‘ll’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ck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 and ‘</w:t>
            </w:r>
            <w:proofErr w:type="spellStart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zz</w:t>
            </w:r>
            <w:proofErr w:type="spellEnd"/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’</w:t>
            </w:r>
          </w:p>
          <w:p w14:paraId="6F613189" w14:textId="77777777" w:rsidR="000354E5" w:rsidRPr="00AF07AF" w:rsidRDefault="000354E5" w:rsidP="000354E5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14:paraId="28491858" w14:textId="7EB64323" w:rsidR="000354E5" w:rsidRPr="00AF07AF" w:rsidRDefault="000354E5" w:rsidP="000354E5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F07AF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F07AF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0354E5" w:rsidRPr="00DC4DE4" w14:paraId="70281FC5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84A45" w14:textId="2C76B482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well</w:t>
            </w:r>
          </w:p>
        </w:tc>
        <w:tc>
          <w:tcPr>
            <w:tcW w:w="1250" w:type="pct"/>
          </w:tcPr>
          <w:p w14:paraId="200FB71F" w14:textId="7AB4242B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well</w:t>
            </w:r>
          </w:p>
        </w:tc>
        <w:tc>
          <w:tcPr>
            <w:tcW w:w="1250" w:type="pct"/>
          </w:tcPr>
          <w:p w14:paraId="2F100614" w14:textId="2760F1FA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well</w:t>
            </w:r>
          </w:p>
        </w:tc>
        <w:tc>
          <w:tcPr>
            <w:tcW w:w="1250" w:type="pct"/>
          </w:tcPr>
          <w:p w14:paraId="4F2D29BA" w14:textId="0D312A22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well</w:t>
            </w:r>
          </w:p>
        </w:tc>
      </w:tr>
      <w:tr w:rsidR="000354E5" w:rsidRPr="00DC4DE4" w14:paraId="2BF9B58E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7B849" w14:textId="58056A49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pull</w:t>
            </w:r>
          </w:p>
        </w:tc>
        <w:tc>
          <w:tcPr>
            <w:tcW w:w="1250" w:type="pct"/>
          </w:tcPr>
          <w:p w14:paraId="582AAF74" w14:textId="6BDC8153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pull</w:t>
            </w:r>
          </w:p>
        </w:tc>
        <w:tc>
          <w:tcPr>
            <w:tcW w:w="1250" w:type="pct"/>
          </w:tcPr>
          <w:p w14:paraId="0AE075EF" w14:textId="4D2FC070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pull</w:t>
            </w:r>
          </w:p>
        </w:tc>
        <w:tc>
          <w:tcPr>
            <w:tcW w:w="1250" w:type="pct"/>
          </w:tcPr>
          <w:p w14:paraId="1DE9CA61" w14:textId="14C2B446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pull</w:t>
            </w:r>
          </w:p>
        </w:tc>
      </w:tr>
      <w:tr w:rsidR="000354E5" w:rsidRPr="00DC4DE4" w14:paraId="66E361F2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6D756" w14:textId="15EDCE4B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full</w:t>
            </w:r>
          </w:p>
        </w:tc>
        <w:tc>
          <w:tcPr>
            <w:tcW w:w="1250" w:type="pct"/>
          </w:tcPr>
          <w:p w14:paraId="4119142C" w14:textId="055A492A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full</w:t>
            </w:r>
          </w:p>
        </w:tc>
        <w:tc>
          <w:tcPr>
            <w:tcW w:w="1250" w:type="pct"/>
          </w:tcPr>
          <w:p w14:paraId="3BD8E20A" w14:textId="3BF66081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full</w:t>
            </w:r>
          </w:p>
        </w:tc>
        <w:tc>
          <w:tcPr>
            <w:tcW w:w="1250" w:type="pct"/>
          </w:tcPr>
          <w:p w14:paraId="4C7E3A74" w14:textId="3CBB8BBA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full</w:t>
            </w:r>
          </w:p>
        </w:tc>
      </w:tr>
      <w:tr w:rsidR="000354E5" w:rsidRPr="00DC4DE4" w14:paraId="404D25B1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15BA7" w14:textId="3F4723AB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wall</w:t>
            </w:r>
          </w:p>
        </w:tc>
        <w:tc>
          <w:tcPr>
            <w:tcW w:w="1250" w:type="pct"/>
          </w:tcPr>
          <w:p w14:paraId="613AA887" w14:textId="73B5750B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wall</w:t>
            </w:r>
          </w:p>
        </w:tc>
        <w:tc>
          <w:tcPr>
            <w:tcW w:w="1250" w:type="pct"/>
          </w:tcPr>
          <w:p w14:paraId="4BB72EBB" w14:textId="75E10A34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wall</w:t>
            </w:r>
          </w:p>
        </w:tc>
        <w:tc>
          <w:tcPr>
            <w:tcW w:w="1250" w:type="pct"/>
          </w:tcPr>
          <w:p w14:paraId="7778CC61" w14:textId="5F39DA6F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wall</w:t>
            </w:r>
          </w:p>
        </w:tc>
      </w:tr>
      <w:tr w:rsidR="000354E5" w:rsidRPr="00DC4DE4" w14:paraId="7E72D29E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BD88E" w14:textId="40C7833C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fizz</w:t>
            </w:r>
          </w:p>
        </w:tc>
        <w:tc>
          <w:tcPr>
            <w:tcW w:w="1250" w:type="pct"/>
          </w:tcPr>
          <w:p w14:paraId="6034AE40" w14:textId="13582E52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fizz</w:t>
            </w:r>
          </w:p>
        </w:tc>
        <w:tc>
          <w:tcPr>
            <w:tcW w:w="1250" w:type="pct"/>
          </w:tcPr>
          <w:p w14:paraId="0C81D79F" w14:textId="555168D2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fizz</w:t>
            </w:r>
          </w:p>
        </w:tc>
        <w:tc>
          <w:tcPr>
            <w:tcW w:w="1250" w:type="pct"/>
          </w:tcPr>
          <w:p w14:paraId="3975E28E" w14:textId="78A3067F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fizz</w:t>
            </w:r>
          </w:p>
        </w:tc>
      </w:tr>
      <w:tr w:rsidR="000354E5" w:rsidRPr="00DC4DE4" w14:paraId="124AE543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6E339" w14:textId="5AD67580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back</w:t>
            </w:r>
          </w:p>
        </w:tc>
        <w:tc>
          <w:tcPr>
            <w:tcW w:w="1250" w:type="pct"/>
          </w:tcPr>
          <w:p w14:paraId="07D2A364" w14:textId="38F5B510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back</w:t>
            </w:r>
          </w:p>
        </w:tc>
        <w:tc>
          <w:tcPr>
            <w:tcW w:w="1250" w:type="pct"/>
          </w:tcPr>
          <w:p w14:paraId="7B25C36A" w14:textId="2F2F2AEA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back</w:t>
            </w:r>
          </w:p>
        </w:tc>
        <w:tc>
          <w:tcPr>
            <w:tcW w:w="1250" w:type="pct"/>
          </w:tcPr>
          <w:p w14:paraId="4C08084D" w14:textId="406F4690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back</w:t>
            </w:r>
          </w:p>
        </w:tc>
      </w:tr>
      <w:tr w:rsidR="000354E5" w:rsidRPr="00DC4DE4" w14:paraId="327A4F5C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A0764" w14:textId="37371671" w:rsidR="000354E5" w:rsidRPr="00AF07AF" w:rsidRDefault="000354E5" w:rsidP="000354E5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stick</w:t>
            </w:r>
          </w:p>
        </w:tc>
        <w:tc>
          <w:tcPr>
            <w:tcW w:w="1250" w:type="pct"/>
          </w:tcPr>
          <w:p w14:paraId="55C4A94C" w14:textId="45300645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stick</w:t>
            </w:r>
          </w:p>
        </w:tc>
        <w:tc>
          <w:tcPr>
            <w:tcW w:w="1250" w:type="pct"/>
          </w:tcPr>
          <w:p w14:paraId="4AF7E213" w14:textId="3F8E18B1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stick</w:t>
            </w:r>
          </w:p>
        </w:tc>
        <w:tc>
          <w:tcPr>
            <w:tcW w:w="1250" w:type="pct"/>
          </w:tcPr>
          <w:p w14:paraId="2C2F225F" w14:textId="0A0BC052" w:rsidR="000354E5" w:rsidRPr="00AF07AF" w:rsidRDefault="000354E5" w:rsidP="000354E5">
            <w:pPr>
              <w:pStyle w:val="TableStyle2"/>
              <w:rPr>
                <w:rFonts w:ascii="Twinkl Cursive Looped" w:eastAsia="Calibri" w:hAnsi="Twinkl Cursive Looped" w:cs="Calibri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stick</w:t>
            </w:r>
          </w:p>
        </w:tc>
      </w:tr>
      <w:tr w:rsidR="000354E5" w:rsidRPr="00DC4DE4" w14:paraId="70FE8B81" w14:textId="77777777" w:rsidTr="00AF07AF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35032" w14:textId="6B1334C2" w:rsidR="000354E5" w:rsidRPr="00AF07AF" w:rsidRDefault="000354E5" w:rsidP="000354E5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flick</w:t>
            </w:r>
          </w:p>
        </w:tc>
        <w:tc>
          <w:tcPr>
            <w:tcW w:w="1250" w:type="pct"/>
          </w:tcPr>
          <w:p w14:paraId="2D4A0EE1" w14:textId="5E6D6EA4" w:rsidR="000354E5" w:rsidRPr="00AF07AF" w:rsidRDefault="000354E5" w:rsidP="000354E5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flick</w:t>
            </w:r>
          </w:p>
        </w:tc>
        <w:tc>
          <w:tcPr>
            <w:tcW w:w="1250" w:type="pct"/>
          </w:tcPr>
          <w:p w14:paraId="3F8CF4AA" w14:textId="4956154B" w:rsidR="000354E5" w:rsidRPr="00AF07AF" w:rsidRDefault="000354E5" w:rsidP="000354E5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flick</w:t>
            </w:r>
          </w:p>
        </w:tc>
        <w:tc>
          <w:tcPr>
            <w:tcW w:w="1250" w:type="pct"/>
          </w:tcPr>
          <w:p w14:paraId="517C9EF5" w14:textId="76E99FEF" w:rsidR="000354E5" w:rsidRPr="00AF07AF" w:rsidRDefault="000354E5" w:rsidP="000354E5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flick</w:t>
            </w:r>
          </w:p>
        </w:tc>
      </w:tr>
    </w:tbl>
    <w:p w14:paraId="1CBB185B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366"/>
        <w:gridCol w:w="4395"/>
        <w:gridCol w:w="3781"/>
      </w:tblGrid>
      <w:tr w:rsidR="00AF07AF" w:rsidRPr="002D3C88" w14:paraId="5FA1A16C" w14:textId="77777777" w:rsidTr="00A328E2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EED7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wriggle</w:t>
            </w:r>
          </w:p>
          <w:p w14:paraId="744C75A9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wreck</w:t>
            </w:r>
          </w:p>
          <w:p w14:paraId="344AC024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wrestle</w:t>
            </w:r>
          </w:p>
          <w:p w14:paraId="32BA06B6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easier</w:t>
            </w:r>
          </w:p>
          <w:p w14:paraId="25A04198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00B050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luckiest</w:t>
            </w:r>
          </w:p>
          <w:p w14:paraId="6D4D548C" w14:textId="77777777" w:rsidR="00AF07AF" w:rsidRPr="00AF07AF" w:rsidRDefault="00AF07AF" w:rsidP="00A328E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</w:pPr>
            <w:r w:rsidRPr="00AF07AF"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  <w:t>Dictation</w:t>
            </w:r>
          </w:p>
          <w:p w14:paraId="10B18FBB" w14:textId="77777777" w:rsidR="00AF07AF" w:rsidRDefault="00AF07AF" w:rsidP="00A328E2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Her wrist hurt every time she began to write the date and LO.</w:t>
            </w:r>
          </w:p>
          <w:p w14:paraId="7CAA1607" w14:textId="77777777" w:rsidR="00AF07AF" w:rsidRDefault="00AF07AF" w:rsidP="00A328E2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Piggy was happiest when he was rolling around in muddy puddles.</w:t>
            </w:r>
          </w:p>
          <w:p w14:paraId="08144D34" w14:textId="22CA4C7D" w:rsidR="00193A44" w:rsidRPr="00AF07AF" w:rsidRDefault="00193A44" w:rsidP="00A328E2">
            <w:pPr>
              <w:rPr>
                <w:rFonts w:ascii="Twinkl Cursive Looped" w:eastAsia="XCCW Joined 25a" w:hAnsi="Twinkl Cursive Looped" w:cs="XCCW Joined 25a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Little bubbles formed when the boy was washing up.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77ED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  <w:t>wrote</w:t>
            </w:r>
          </w:p>
          <w:p w14:paraId="4306B6D5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iCs/>
                <w:color w:val="FFC000"/>
                <w:sz w:val="24"/>
                <w:szCs w:val="24"/>
              </w:rPr>
              <w:t>wrap</w:t>
            </w:r>
          </w:p>
          <w:p w14:paraId="0B196F2E" w14:textId="77777777" w:rsidR="00AF07AF" w:rsidRPr="00AF07AF" w:rsidRDefault="00AF07AF" w:rsidP="00A328E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  <w:p w14:paraId="69CAF9F2" w14:textId="77777777" w:rsidR="00AF07AF" w:rsidRPr="00AF07AF" w:rsidRDefault="00AF07AF" w:rsidP="00A328E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112B0B7C" w14:textId="1CD88063" w:rsidR="00AF07AF" w:rsidRDefault="00193A44" w:rsidP="00A328E2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>The ship wreck was at the bottom of the sea.</w:t>
            </w:r>
          </w:p>
          <w:p w14:paraId="38C21727" w14:textId="02BE7308" w:rsidR="00193A44" w:rsidRDefault="00193A44" w:rsidP="00A328E2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>The wren had to wriggle out of the nest.</w:t>
            </w:r>
          </w:p>
          <w:p w14:paraId="3B645CA7" w14:textId="6DA3BDF1" w:rsidR="00AF07AF" w:rsidRPr="00AF07AF" w:rsidRDefault="00193A44" w:rsidP="00193A44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color w:val="FFC000"/>
              </w:rPr>
              <w:t>She bent her wrist the wrong way.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2781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  <w:t>buzz</w:t>
            </w:r>
          </w:p>
          <w:p w14:paraId="62EB62C4" w14:textId="77777777" w:rsidR="00AF07AF" w:rsidRPr="00AF07AF" w:rsidRDefault="00AF07AF" w:rsidP="00AF07AF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0000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iCs/>
                <w:color w:val="FF0000"/>
                <w:sz w:val="24"/>
                <w:szCs w:val="24"/>
              </w:rPr>
              <w:t>fall</w:t>
            </w:r>
          </w:p>
          <w:p w14:paraId="3485AA66" w14:textId="77777777" w:rsidR="00AF07AF" w:rsidRPr="00AF07AF" w:rsidRDefault="00AF07AF" w:rsidP="00A328E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  <w:p w14:paraId="06E6DB4F" w14:textId="77777777" w:rsidR="00AF07AF" w:rsidRPr="00AF07AF" w:rsidRDefault="00AF07AF" w:rsidP="00A328E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F07AF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54C163AB" w14:textId="17764F59" w:rsidR="00AF07AF" w:rsidRDefault="00193A44" w:rsidP="00A328E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She fell in the well.</w:t>
            </w:r>
          </w:p>
          <w:p w14:paraId="30CEBF0F" w14:textId="04F18BC1" w:rsidR="00193A44" w:rsidRDefault="00193A44" w:rsidP="00A328E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We had to pull her back.</w:t>
            </w:r>
          </w:p>
          <w:p w14:paraId="1A19821F" w14:textId="29278EF3" w:rsidR="00AF07AF" w:rsidRPr="00AF07AF" w:rsidRDefault="00193A44" w:rsidP="00193A44">
            <w:pPr>
              <w:rPr>
                <w:rFonts w:ascii="Twinkl Cursive Looped" w:hAnsi="Twinkl Cursive Looped"/>
                <w:color w:val="000000"/>
              </w:rPr>
            </w:pPr>
            <w:r>
              <w:rPr>
                <w:rFonts w:ascii="Twinkl Cursive Looped" w:hAnsi="Twinkl Cursive Looped"/>
                <w:color w:val="FF0000"/>
              </w:rPr>
              <w:t>He put the stick over the wall.</w:t>
            </w:r>
          </w:p>
        </w:tc>
      </w:tr>
    </w:tbl>
    <w:p w14:paraId="24E7EECD" w14:textId="10069FE6" w:rsidR="009D271B" w:rsidRPr="009D271B" w:rsidRDefault="009D271B" w:rsidP="00AF07AF">
      <w:pPr>
        <w:pStyle w:val="BodyA"/>
        <w:spacing w:after="0" w:line="240" w:lineRule="auto"/>
        <w:rPr>
          <w:i/>
          <w:iCs/>
        </w:rPr>
      </w:pPr>
    </w:p>
    <w:sectPr w:rsidR="009D271B" w:rsidRPr="009D271B">
      <w:headerReference w:type="default" r:id="rId11"/>
      <w:footerReference w:type="default" r:id="rId12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D267D" w14:textId="77777777" w:rsidR="00B77E5A" w:rsidRDefault="00B77E5A">
      <w:r>
        <w:separator/>
      </w:r>
    </w:p>
  </w:endnote>
  <w:endnote w:type="continuationSeparator" w:id="0">
    <w:p w14:paraId="5DA8AC7B" w14:textId="77777777" w:rsidR="00B77E5A" w:rsidRDefault="00B77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E1064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814A0" w14:textId="77777777" w:rsidR="00B77E5A" w:rsidRDefault="00B77E5A">
      <w:r>
        <w:separator/>
      </w:r>
    </w:p>
  </w:footnote>
  <w:footnote w:type="continuationSeparator" w:id="0">
    <w:p w14:paraId="069EDC60" w14:textId="77777777" w:rsidR="00B77E5A" w:rsidRDefault="00B77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03209" w14:textId="77777777" w:rsidR="00390B65" w:rsidRDefault="00390B6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5518"/>
    <w:multiLevelType w:val="hybridMultilevel"/>
    <w:tmpl w:val="76761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0354E5"/>
    <w:rsid w:val="00040269"/>
    <w:rsid w:val="00083EF0"/>
    <w:rsid w:val="00193A44"/>
    <w:rsid w:val="00344F00"/>
    <w:rsid w:val="00390B65"/>
    <w:rsid w:val="005C131C"/>
    <w:rsid w:val="00651DB2"/>
    <w:rsid w:val="007935F3"/>
    <w:rsid w:val="007B23D6"/>
    <w:rsid w:val="00977089"/>
    <w:rsid w:val="009D271B"/>
    <w:rsid w:val="00AF07AF"/>
    <w:rsid w:val="00B77E5A"/>
    <w:rsid w:val="00C32694"/>
    <w:rsid w:val="00D50BBE"/>
    <w:rsid w:val="00DA0FB7"/>
    <w:rsid w:val="00D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DF82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9D271B"/>
    <w:pPr>
      <w:ind w:left="720"/>
      <w:contextualSpacing/>
    </w:pPr>
  </w:style>
  <w:style w:type="table" w:styleId="TableGrid">
    <w:name w:val="Table Grid"/>
    <w:basedOn w:val="TableNormal"/>
    <w:uiPriority w:val="39"/>
    <w:rsid w:val="00AF07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bdr w:val="none" w:sz="0" w:space="0" w:color="auto" w:frame="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7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13568-00A0-4337-AEB4-F320A0282B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7F0424-E8F1-4A98-A638-3DB5C1ABF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780D38-76DA-40BC-A675-7827E103E59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4.xml><?xml version="1.0" encoding="utf-8"?>
<ds:datastoreItem xmlns:ds="http://schemas.openxmlformats.org/officeDocument/2006/customXml" ds:itemID="{687F3F1E-7F8A-4E07-8CFC-D2C7657F9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839AADF1</Template>
  <TotalTime>18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5</cp:revision>
  <dcterms:created xsi:type="dcterms:W3CDTF">2023-09-11T20:14:00Z</dcterms:created>
  <dcterms:modified xsi:type="dcterms:W3CDTF">2024-09-21T14:06:00Z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