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1" w:type="dxa"/>
        <w:tblInd w:w="216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  <w:gridCol w:w="3888"/>
      </w:tblGrid>
      <w:tr w:rsidR="009D271B" w:rsidRPr="00DC4DE4" w14:paraId="4FF97F6F" w14:textId="77777777" w:rsidTr="002D3C88">
        <w:trPr>
          <w:trHeight w:val="2041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C393B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1E0C82D3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6018202D" w14:textId="69CD06D4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/n/</w:t>
            </w:r>
          </w:p>
          <w:p w14:paraId="6C85FF2A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‘</w:t>
            </w:r>
            <w:proofErr w:type="spellStart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kn</w:t>
            </w:r>
            <w:proofErr w:type="spellEnd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’ saying /n/</w:t>
            </w:r>
          </w:p>
          <w:p w14:paraId="53B79F2A" w14:textId="59882A18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</w:t>
            </w:r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dding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ing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ed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433A0C49" w14:textId="4661E001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6480B9ED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39699868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1E584D55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/n/</w:t>
            </w:r>
          </w:p>
          <w:p w14:paraId="3C9B7917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‘</w:t>
            </w:r>
            <w:proofErr w:type="spellStart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kn</w:t>
            </w:r>
            <w:proofErr w:type="spellEnd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’ saying /n/</w:t>
            </w:r>
          </w:p>
          <w:p w14:paraId="33813E93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</w:t>
            </w:r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dding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ing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ed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01CF6F64" w14:textId="004A515E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6E348857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705F57A8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26431F61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/n/</w:t>
            </w:r>
          </w:p>
          <w:p w14:paraId="78178987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‘</w:t>
            </w:r>
            <w:proofErr w:type="spellStart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kn</w:t>
            </w:r>
            <w:proofErr w:type="spellEnd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’ saying /n/</w:t>
            </w:r>
          </w:p>
          <w:p w14:paraId="3A03F036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</w:t>
            </w:r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dding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ing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ed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3407C56C" w14:textId="44231E4F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7A011721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16E14613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432509BC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/n/</w:t>
            </w:r>
          </w:p>
          <w:p w14:paraId="7EF3424A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‘</w:t>
            </w:r>
            <w:proofErr w:type="spellStart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kn</w:t>
            </w:r>
            <w:proofErr w:type="spellEnd"/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’ saying /n/</w:t>
            </w:r>
          </w:p>
          <w:p w14:paraId="55431EA5" w14:textId="77777777" w:rsidR="009D271B" w:rsidRPr="002D3C88" w:rsidRDefault="009D271B" w:rsidP="009D271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2D3C88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</w:t>
            </w:r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dding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ing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>ed</w:t>
            </w:r>
            <w:proofErr w:type="spellEnd"/>
            <w:r w:rsidRPr="002D3C88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41A5E565" w14:textId="0AFB9342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9D271B" w:rsidRPr="00DC4DE4" w14:paraId="481A35F1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A9978" w14:textId="335E04AC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gnaw</w:t>
            </w:r>
          </w:p>
        </w:tc>
        <w:tc>
          <w:tcPr>
            <w:tcW w:w="3888" w:type="dxa"/>
          </w:tcPr>
          <w:p w14:paraId="7061BD64" w14:textId="3E202CF5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gnaw</w:t>
            </w:r>
          </w:p>
        </w:tc>
        <w:tc>
          <w:tcPr>
            <w:tcW w:w="3888" w:type="dxa"/>
          </w:tcPr>
          <w:p w14:paraId="5437CB30" w14:textId="124E9C9C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gnaw</w:t>
            </w:r>
          </w:p>
        </w:tc>
        <w:tc>
          <w:tcPr>
            <w:tcW w:w="3888" w:type="dxa"/>
          </w:tcPr>
          <w:p w14:paraId="7E7DEF9F" w14:textId="704D135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gnaw</w:t>
            </w:r>
          </w:p>
        </w:tc>
      </w:tr>
      <w:tr w:rsidR="009D271B" w:rsidRPr="00DC4DE4" w14:paraId="202C480E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44A00" w14:textId="7AB476C6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gnarl</w:t>
            </w:r>
          </w:p>
        </w:tc>
        <w:tc>
          <w:tcPr>
            <w:tcW w:w="3888" w:type="dxa"/>
          </w:tcPr>
          <w:p w14:paraId="7FC9F477" w14:textId="73699A7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gnarl</w:t>
            </w:r>
          </w:p>
        </w:tc>
        <w:tc>
          <w:tcPr>
            <w:tcW w:w="3888" w:type="dxa"/>
          </w:tcPr>
          <w:p w14:paraId="3169AF0F" w14:textId="6CDAD354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gnarl</w:t>
            </w:r>
          </w:p>
        </w:tc>
        <w:tc>
          <w:tcPr>
            <w:tcW w:w="3888" w:type="dxa"/>
          </w:tcPr>
          <w:p w14:paraId="0C434BF2" w14:textId="57EC75B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gnarl</w:t>
            </w:r>
          </w:p>
        </w:tc>
      </w:tr>
      <w:tr w:rsidR="009D271B" w:rsidRPr="00DC4DE4" w14:paraId="4E09F13A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0498" w14:textId="575CB379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gnome</w:t>
            </w:r>
          </w:p>
        </w:tc>
        <w:tc>
          <w:tcPr>
            <w:tcW w:w="3888" w:type="dxa"/>
          </w:tcPr>
          <w:p w14:paraId="00508F5B" w14:textId="355842FE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gnome</w:t>
            </w:r>
          </w:p>
        </w:tc>
        <w:tc>
          <w:tcPr>
            <w:tcW w:w="3888" w:type="dxa"/>
          </w:tcPr>
          <w:p w14:paraId="1082E40A" w14:textId="21EA225F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gnome</w:t>
            </w:r>
          </w:p>
        </w:tc>
        <w:tc>
          <w:tcPr>
            <w:tcW w:w="3888" w:type="dxa"/>
          </w:tcPr>
          <w:p w14:paraId="0293E539" w14:textId="256D6186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gnome</w:t>
            </w:r>
          </w:p>
        </w:tc>
      </w:tr>
      <w:tr w:rsidR="009D271B" w:rsidRPr="00DC4DE4" w14:paraId="5682969E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80C4B" w14:textId="0DAB86F5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knight</w:t>
            </w:r>
          </w:p>
        </w:tc>
        <w:tc>
          <w:tcPr>
            <w:tcW w:w="3888" w:type="dxa"/>
          </w:tcPr>
          <w:p w14:paraId="461917A3" w14:textId="160EC9BE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knight</w:t>
            </w:r>
          </w:p>
        </w:tc>
        <w:tc>
          <w:tcPr>
            <w:tcW w:w="3888" w:type="dxa"/>
          </w:tcPr>
          <w:p w14:paraId="431AA9DB" w14:textId="2E355CDF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knight</w:t>
            </w:r>
          </w:p>
        </w:tc>
        <w:tc>
          <w:tcPr>
            <w:tcW w:w="3888" w:type="dxa"/>
          </w:tcPr>
          <w:p w14:paraId="29D05405" w14:textId="70431C4E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knight</w:t>
            </w:r>
          </w:p>
        </w:tc>
      </w:tr>
      <w:tr w:rsidR="009D271B" w:rsidRPr="00DC4DE4" w14:paraId="5F53100D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9017D" w14:textId="4447FE45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knock</w:t>
            </w:r>
          </w:p>
        </w:tc>
        <w:tc>
          <w:tcPr>
            <w:tcW w:w="3888" w:type="dxa"/>
          </w:tcPr>
          <w:p w14:paraId="39B4DA8B" w14:textId="505E2BB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knock</w:t>
            </w:r>
          </w:p>
        </w:tc>
        <w:tc>
          <w:tcPr>
            <w:tcW w:w="3888" w:type="dxa"/>
          </w:tcPr>
          <w:p w14:paraId="394FD924" w14:textId="50389FFE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knock</w:t>
            </w:r>
          </w:p>
        </w:tc>
        <w:tc>
          <w:tcPr>
            <w:tcW w:w="3888" w:type="dxa"/>
          </w:tcPr>
          <w:p w14:paraId="3D664120" w14:textId="59A1D93D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knock</w:t>
            </w:r>
          </w:p>
        </w:tc>
      </w:tr>
      <w:tr w:rsidR="009D271B" w:rsidRPr="00DC4DE4" w14:paraId="01E12674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BA028" w14:textId="43C695A4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knowledge</w:t>
            </w:r>
          </w:p>
        </w:tc>
        <w:tc>
          <w:tcPr>
            <w:tcW w:w="3888" w:type="dxa"/>
          </w:tcPr>
          <w:p w14:paraId="6D3E15E4" w14:textId="47C07721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knowledge</w:t>
            </w:r>
          </w:p>
        </w:tc>
        <w:tc>
          <w:tcPr>
            <w:tcW w:w="3888" w:type="dxa"/>
          </w:tcPr>
          <w:p w14:paraId="7C5E98E8" w14:textId="275EA9F8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knowledge</w:t>
            </w:r>
          </w:p>
        </w:tc>
        <w:tc>
          <w:tcPr>
            <w:tcW w:w="3888" w:type="dxa"/>
          </w:tcPr>
          <w:p w14:paraId="3F79F5DA" w14:textId="3117F192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knowledge</w:t>
            </w:r>
          </w:p>
        </w:tc>
      </w:tr>
      <w:tr w:rsidR="009D271B" w:rsidRPr="00DC4DE4" w14:paraId="5E921B4E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CEDCF" w14:textId="13522D5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copying</w:t>
            </w:r>
          </w:p>
        </w:tc>
        <w:tc>
          <w:tcPr>
            <w:tcW w:w="3888" w:type="dxa"/>
          </w:tcPr>
          <w:p w14:paraId="3E42E9BA" w14:textId="3DA710C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copying</w:t>
            </w:r>
          </w:p>
        </w:tc>
        <w:tc>
          <w:tcPr>
            <w:tcW w:w="3888" w:type="dxa"/>
          </w:tcPr>
          <w:p w14:paraId="76AD3730" w14:textId="75AB48A3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copying</w:t>
            </w:r>
          </w:p>
        </w:tc>
        <w:tc>
          <w:tcPr>
            <w:tcW w:w="3888" w:type="dxa"/>
          </w:tcPr>
          <w:p w14:paraId="6A36BF13" w14:textId="7E9B43E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copying</w:t>
            </w:r>
          </w:p>
        </w:tc>
      </w:tr>
      <w:tr w:rsidR="009D271B" w:rsidRPr="00DC4DE4" w14:paraId="37EA48E0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E6FCE" w14:textId="52A2B2FB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copied</w:t>
            </w:r>
          </w:p>
        </w:tc>
        <w:tc>
          <w:tcPr>
            <w:tcW w:w="3888" w:type="dxa"/>
          </w:tcPr>
          <w:p w14:paraId="207F1244" w14:textId="4D3C137D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copied</w:t>
            </w:r>
          </w:p>
        </w:tc>
        <w:tc>
          <w:tcPr>
            <w:tcW w:w="3888" w:type="dxa"/>
          </w:tcPr>
          <w:p w14:paraId="0856CD06" w14:textId="470E823C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copied</w:t>
            </w:r>
          </w:p>
        </w:tc>
        <w:tc>
          <w:tcPr>
            <w:tcW w:w="3888" w:type="dxa"/>
          </w:tcPr>
          <w:p w14:paraId="182D8A55" w14:textId="2588FB44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copied</w:t>
            </w:r>
          </w:p>
        </w:tc>
      </w:tr>
      <w:tr w:rsidR="009D271B" w:rsidRPr="00DC4DE4" w14:paraId="60B28EF6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A7D69" w14:textId="46B9267E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worry</w:t>
            </w:r>
          </w:p>
        </w:tc>
        <w:tc>
          <w:tcPr>
            <w:tcW w:w="3888" w:type="dxa"/>
          </w:tcPr>
          <w:p w14:paraId="1D428A3E" w14:textId="14C470CA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worry</w:t>
            </w:r>
          </w:p>
        </w:tc>
        <w:tc>
          <w:tcPr>
            <w:tcW w:w="3888" w:type="dxa"/>
          </w:tcPr>
          <w:p w14:paraId="06F3983A" w14:textId="12A71CBA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worry</w:t>
            </w:r>
          </w:p>
        </w:tc>
        <w:tc>
          <w:tcPr>
            <w:tcW w:w="3888" w:type="dxa"/>
          </w:tcPr>
          <w:p w14:paraId="4C2DECA0" w14:textId="131C2D68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worry</w:t>
            </w:r>
          </w:p>
        </w:tc>
      </w:tr>
      <w:tr w:rsidR="009D271B" w:rsidRPr="00DC4DE4" w14:paraId="0BCDF0A6" w14:textId="77777777" w:rsidTr="002D3C88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368EE" w14:textId="28CBEC28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worried</w:t>
            </w:r>
          </w:p>
        </w:tc>
        <w:tc>
          <w:tcPr>
            <w:tcW w:w="3888" w:type="dxa"/>
          </w:tcPr>
          <w:p w14:paraId="487C0807" w14:textId="4F27A8B5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worried</w:t>
            </w:r>
          </w:p>
        </w:tc>
        <w:tc>
          <w:tcPr>
            <w:tcW w:w="3888" w:type="dxa"/>
          </w:tcPr>
          <w:p w14:paraId="5287408C" w14:textId="3005D8BF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worried</w:t>
            </w:r>
          </w:p>
        </w:tc>
        <w:tc>
          <w:tcPr>
            <w:tcW w:w="3888" w:type="dxa"/>
          </w:tcPr>
          <w:p w14:paraId="39E40BC4" w14:textId="3B06B01F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worried</w:t>
            </w:r>
          </w:p>
        </w:tc>
      </w:tr>
    </w:tbl>
    <w:p w14:paraId="7695CE44" w14:textId="77777777" w:rsidR="00390B65" w:rsidRDefault="00390B65">
      <w:pPr>
        <w:pStyle w:val="Body"/>
        <w:ind w:left="108" w:hanging="108"/>
      </w:pPr>
    </w:p>
    <w:p w14:paraId="6C170F38" w14:textId="77777777" w:rsidR="00390B65" w:rsidRDefault="00390B65">
      <w:pPr>
        <w:pStyle w:val="BodyA"/>
        <w:spacing w:line="240" w:lineRule="auto"/>
      </w:pPr>
    </w:p>
    <w:p w14:paraId="6C02271B" w14:textId="69EBDD28" w:rsidR="39272F42" w:rsidRDefault="39272F42">
      <w:r>
        <w:br w:type="page"/>
      </w:r>
    </w:p>
    <w:p w14:paraId="4BAFD5BF" w14:textId="77777777" w:rsidR="00390B65" w:rsidRDefault="00390B65">
      <w:pPr>
        <w:pStyle w:val="BodyA"/>
      </w:pPr>
    </w:p>
    <w:tbl>
      <w:tblPr>
        <w:tblW w:w="5000" w:type="pct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390B65" w:rsidRPr="002D3C88" w14:paraId="04590F63" w14:textId="77777777" w:rsidTr="002D3C88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1141E" w14:textId="60216D11" w:rsidR="00390B65" w:rsidRPr="002D3C88" w:rsidRDefault="005C131C" w:rsidP="005C131C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Autumn 1 Week </w:t>
            </w:r>
            <w:r w:rsidR="009D271B"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3</w:t>
            </w:r>
          </w:p>
          <w:p w14:paraId="767D99E3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/n/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4B85953F" w14:textId="77777777" w:rsidR="00390B65" w:rsidRPr="002D3C88" w:rsidRDefault="00390B65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5EBB6E6C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80B96" w14:textId="33980D17" w:rsidR="00390B65" w:rsidRPr="002D3C88" w:rsidRDefault="005C131C" w:rsidP="005C131C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Autumn 1 Week </w:t>
            </w:r>
            <w:r w:rsidR="009D271B"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3</w:t>
            </w:r>
          </w:p>
          <w:p w14:paraId="193157FB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/n/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1508ED89" w14:textId="77777777" w:rsidR="00390B65" w:rsidRPr="002D3C88" w:rsidRDefault="00390B65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128D60D6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8B0D5" w14:textId="5306980A" w:rsidR="00390B65" w:rsidRPr="002D3C88" w:rsidRDefault="005C131C" w:rsidP="005C131C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Autumn 1 Week </w:t>
            </w:r>
            <w:r w:rsidR="009D271B"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3</w:t>
            </w:r>
          </w:p>
          <w:p w14:paraId="3234B2F9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/n/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2AC2BAE6" w14:textId="77777777" w:rsidR="00390B65" w:rsidRPr="002D3C88" w:rsidRDefault="00390B65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0B88C520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F1F9D" w14:textId="0AE4731C" w:rsidR="00390B65" w:rsidRPr="002D3C88" w:rsidRDefault="005C131C" w:rsidP="005C131C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Autumn 1 Week </w:t>
            </w:r>
            <w:r w:rsidR="009D271B"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3</w:t>
            </w:r>
          </w:p>
          <w:p w14:paraId="0E6C8C5A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/n/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kn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gn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755102A7" w14:textId="77777777" w:rsidR="00390B65" w:rsidRPr="002D3C88" w:rsidRDefault="00390B65" w:rsidP="005C131C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3FDFB615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390B65" w:rsidRPr="002D3C88" w14:paraId="29F73AB0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FEE94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knock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084A5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knock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DA8D4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knock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27C4B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knock</w:t>
            </w:r>
          </w:p>
        </w:tc>
      </w:tr>
      <w:tr w:rsidR="00390B65" w:rsidRPr="002D3C88" w14:paraId="39B3EBE7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34BEE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know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4A2B6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know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2CAE7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know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ECEE4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know</w:t>
            </w:r>
          </w:p>
        </w:tc>
      </w:tr>
      <w:tr w:rsidR="00390B65" w:rsidRPr="002D3C88" w14:paraId="7B30CD08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DC61F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knitting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67EDB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knitting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D9178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knitting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D27073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knitting</w:t>
            </w:r>
          </w:p>
        </w:tc>
      </w:tr>
      <w:tr w:rsidR="00390B65" w:rsidRPr="002D3C88" w14:paraId="2CDF2038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6A345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knife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24F2E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knife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46BA1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knife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1EA1D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knife</w:t>
            </w:r>
          </w:p>
        </w:tc>
      </w:tr>
      <w:tr w:rsidR="00390B65" w:rsidRPr="002D3C88" w14:paraId="384483EB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3DB57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gnat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247A8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gnat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3FAEE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gnat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E62E3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gnat</w:t>
            </w:r>
          </w:p>
        </w:tc>
      </w:tr>
      <w:tr w:rsidR="00390B65" w:rsidRPr="002D3C88" w14:paraId="26071FB7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5A5F7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gnaw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CB52C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gnaw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F148E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gnaw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44E93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gnaw</w:t>
            </w:r>
          </w:p>
        </w:tc>
      </w:tr>
      <w:tr w:rsidR="00390B65" w:rsidRPr="002D3C88" w14:paraId="4997FAAC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87FCD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gnome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BD0E3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gnome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96038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gnome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D1052" w14:textId="77777777" w:rsidR="00390B65" w:rsidRPr="002D3C88" w:rsidRDefault="005C131C" w:rsidP="005C131C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gnome</w:t>
            </w:r>
          </w:p>
        </w:tc>
      </w:tr>
      <w:tr w:rsidR="00390B65" w:rsidRPr="002D3C88" w14:paraId="23ED4E43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86D00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gnarled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A9502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gnarled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338CF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gnarled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710D4" w14:textId="77777777" w:rsidR="00390B65" w:rsidRPr="002D3C88" w:rsidRDefault="005C131C" w:rsidP="005C131C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gnarled</w:t>
            </w:r>
          </w:p>
        </w:tc>
      </w:tr>
    </w:tbl>
    <w:p w14:paraId="61E0317C" w14:textId="77777777" w:rsidR="00390B65" w:rsidRDefault="00390B65">
      <w:pPr>
        <w:pStyle w:val="BodyA"/>
        <w:spacing w:line="240" w:lineRule="auto"/>
      </w:pPr>
    </w:p>
    <w:p w14:paraId="70D75762" w14:textId="77777777" w:rsidR="00390B65" w:rsidRDefault="00390B65">
      <w:pPr>
        <w:pStyle w:val="BodyA"/>
        <w:spacing w:line="240" w:lineRule="auto"/>
      </w:pPr>
    </w:p>
    <w:p w14:paraId="104035AD" w14:textId="77777777" w:rsidR="00390B65" w:rsidRDefault="00390B65">
      <w:pPr>
        <w:pStyle w:val="BodyA"/>
      </w:pPr>
    </w:p>
    <w:p w14:paraId="0A57F70E" w14:textId="77777777" w:rsidR="00390B65" w:rsidRDefault="00390B65">
      <w:pPr>
        <w:pStyle w:val="BodyA"/>
      </w:pPr>
    </w:p>
    <w:p w14:paraId="6BAD9951" w14:textId="77777777" w:rsidR="00390B65" w:rsidRDefault="00390B65">
      <w:pPr>
        <w:pStyle w:val="BodyA"/>
        <w:spacing w:line="240" w:lineRule="auto"/>
      </w:pPr>
    </w:p>
    <w:p w14:paraId="20603572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W w:w="5000" w:type="pct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9D271B" w:rsidRPr="00DC4DE4" w14:paraId="1D7ECBAC" w14:textId="77777777" w:rsidTr="002D3C88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B6902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lastRenderedPageBreak/>
              <w:t>Autumn 1 Week 3</w:t>
            </w:r>
          </w:p>
          <w:p w14:paraId="3BE83038" w14:textId="0AE8AC82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/f/ and /s/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ff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ss</w:t>
            </w:r>
            <w:proofErr w:type="spellEnd"/>
            <w:proofErr w:type="gram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’‘</w:t>
            </w:r>
            <w:proofErr w:type="gramEnd"/>
          </w:p>
          <w:p w14:paraId="558E9A8D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5ACBF4A1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7B2EA1AE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46FD8B05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/f/ and /s/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ff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ss</w:t>
            </w:r>
            <w:proofErr w:type="spellEnd"/>
            <w:proofErr w:type="gram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’‘</w:t>
            </w:r>
            <w:proofErr w:type="gramEnd"/>
          </w:p>
          <w:p w14:paraId="07CB0D92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28491858" w14:textId="13D449D9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72C198DF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0812853F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/f/ and /s/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ff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ss</w:t>
            </w:r>
            <w:proofErr w:type="spellEnd"/>
            <w:proofErr w:type="gram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’‘</w:t>
            </w:r>
            <w:proofErr w:type="gramEnd"/>
          </w:p>
          <w:p w14:paraId="498E7A75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41C36DA5" w14:textId="79FCB9A9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09927C49" w14:textId="77777777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3</w:t>
            </w:r>
          </w:p>
          <w:p w14:paraId="53B69FA9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/f/ and /s/ spelt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ff</w:t>
            </w:r>
            <w:proofErr w:type="spellEnd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ss</w:t>
            </w:r>
            <w:proofErr w:type="spellEnd"/>
            <w:proofErr w:type="gramStart"/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’‘</w:t>
            </w:r>
            <w:proofErr w:type="gramEnd"/>
          </w:p>
          <w:p w14:paraId="2017F781" w14:textId="77777777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6593E71D" w14:textId="527ED2EC" w:rsidR="009D271B" w:rsidRPr="002D3C88" w:rsidRDefault="009D271B" w:rsidP="009D271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2D3C88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2D3C88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9D271B" w:rsidRPr="00DC4DE4" w14:paraId="70281FC5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84A45" w14:textId="1FCCF47D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off</w:t>
            </w:r>
          </w:p>
        </w:tc>
        <w:tc>
          <w:tcPr>
            <w:tcW w:w="1250" w:type="pct"/>
          </w:tcPr>
          <w:p w14:paraId="4F2D29BA" w14:textId="4A114732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off</w:t>
            </w:r>
          </w:p>
        </w:tc>
        <w:tc>
          <w:tcPr>
            <w:tcW w:w="1250" w:type="pct"/>
          </w:tcPr>
          <w:p w14:paraId="49A679A7" w14:textId="0E093745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off</w:t>
            </w:r>
          </w:p>
        </w:tc>
        <w:tc>
          <w:tcPr>
            <w:tcW w:w="1250" w:type="pct"/>
          </w:tcPr>
          <w:p w14:paraId="4AAB0F73" w14:textId="5BC39983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off</w:t>
            </w:r>
          </w:p>
        </w:tc>
      </w:tr>
      <w:tr w:rsidR="009D271B" w:rsidRPr="00DC4DE4" w14:paraId="2BF9B58E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7B849" w14:textId="423FCFF8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puff</w:t>
            </w:r>
          </w:p>
        </w:tc>
        <w:tc>
          <w:tcPr>
            <w:tcW w:w="1250" w:type="pct"/>
          </w:tcPr>
          <w:p w14:paraId="1DE9CA61" w14:textId="13E52EBA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puff</w:t>
            </w:r>
          </w:p>
        </w:tc>
        <w:tc>
          <w:tcPr>
            <w:tcW w:w="1250" w:type="pct"/>
          </w:tcPr>
          <w:p w14:paraId="1BD31AD8" w14:textId="129A0D56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puff</w:t>
            </w:r>
          </w:p>
        </w:tc>
        <w:tc>
          <w:tcPr>
            <w:tcW w:w="1250" w:type="pct"/>
          </w:tcPr>
          <w:p w14:paraId="092FD473" w14:textId="79E522B5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puff</w:t>
            </w:r>
          </w:p>
        </w:tc>
      </w:tr>
      <w:tr w:rsidR="009D271B" w:rsidRPr="00DC4DE4" w14:paraId="66E361F2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6D756" w14:textId="2C6B103D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sniff</w:t>
            </w:r>
          </w:p>
        </w:tc>
        <w:tc>
          <w:tcPr>
            <w:tcW w:w="1250" w:type="pct"/>
          </w:tcPr>
          <w:p w14:paraId="4C7E3A74" w14:textId="5A3E45D3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sniff</w:t>
            </w:r>
          </w:p>
        </w:tc>
        <w:tc>
          <w:tcPr>
            <w:tcW w:w="1250" w:type="pct"/>
          </w:tcPr>
          <w:p w14:paraId="467D3043" w14:textId="3AFE69B8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sniff</w:t>
            </w:r>
          </w:p>
        </w:tc>
        <w:tc>
          <w:tcPr>
            <w:tcW w:w="1250" w:type="pct"/>
          </w:tcPr>
          <w:p w14:paraId="1B7E73E3" w14:textId="66717E13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sniff</w:t>
            </w:r>
          </w:p>
        </w:tc>
      </w:tr>
      <w:tr w:rsidR="009D271B" w:rsidRPr="00DC4DE4" w14:paraId="404D25B1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15BA7" w14:textId="152A4F57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miss</w:t>
            </w:r>
          </w:p>
        </w:tc>
        <w:tc>
          <w:tcPr>
            <w:tcW w:w="1250" w:type="pct"/>
          </w:tcPr>
          <w:p w14:paraId="7778CC61" w14:textId="22098898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miss</w:t>
            </w:r>
          </w:p>
        </w:tc>
        <w:tc>
          <w:tcPr>
            <w:tcW w:w="1250" w:type="pct"/>
          </w:tcPr>
          <w:p w14:paraId="6FA07BBB" w14:textId="4D2A8AA4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miss</w:t>
            </w:r>
          </w:p>
        </w:tc>
        <w:tc>
          <w:tcPr>
            <w:tcW w:w="1250" w:type="pct"/>
          </w:tcPr>
          <w:p w14:paraId="2AE419CF" w14:textId="2AFE96B7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miss</w:t>
            </w:r>
          </w:p>
        </w:tc>
      </w:tr>
      <w:tr w:rsidR="009D271B" w:rsidRPr="00DC4DE4" w14:paraId="7E72D29E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BD88E" w14:textId="0CAAEE56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less</w:t>
            </w:r>
          </w:p>
        </w:tc>
        <w:tc>
          <w:tcPr>
            <w:tcW w:w="1250" w:type="pct"/>
          </w:tcPr>
          <w:p w14:paraId="3975E28E" w14:textId="62C9F9FF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less</w:t>
            </w:r>
          </w:p>
        </w:tc>
        <w:tc>
          <w:tcPr>
            <w:tcW w:w="1250" w:type="pct"/>
          </w:tcPr>
          <w:p w14:paraId="71F810B4" w14:textId="74158466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less</w:t>
            </w:r>
          </w:p>
        </w:tc>
        <w:tc>
          <w:tcPr>
            <w:tcW w:w="1250" w:type="pct"/>
          </w:tcPr>
          <w:p w14:paraId="3321694B" w14:textId="03E8AEF8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less</w:t>
            </w:r>
          </w:p>
        </w:tc>
      </w:tr>
      <w:tr w:rsidR="009D271B" w:rsidRPr="00DC4DE4" w14:paraId="124AE543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6E339" w14:textId="7805B3FA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if</w:t>
            </w:r>
          </w:p>
        </w:tc>
        <w:tc>
          <w:tcPr>
            <w:tcW w:w="1250" w:type="pct"/>
          </w:tcPr>
          <w:p w14:paraId="4C08084D" w14:textId="7988901D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if</w:t>
            </w:r>
          </w:p>
        </w:tc>
        <w:tc>
          <w:tcPr>
            <w:tcW w:w="1250" w:type="pct"/>
          </w:tcPr>
          <w:p w14:paraId="72D85024" w14:textId="7885408D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if</w:t>
            </w:r>
          </w:p>
        </w:tc>
        <w:tc>
          <w:tcPr>
            <w:tcW w:w="1250" w:type="pct"/>
          </w:tcPr>
          <w:p w14:paraId="2DF7DE49" w14:textId="108D1452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if</w:t>
            </w:r>
          </w:p>
        </w:tc>
      </w:tr>
      <w:tr w:rsidR="009D271B" w:rsidRPr="00DC4DE4" w14:paraId="327A4F5C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A0764" w14:textId="30DDE965" w:rsidR="009D271B" w:rsidRPr="002D3C88" w:rsidRDefault="009D271B" w:rsidP="009D271B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us</w:t>
            </w:r>
          </w:p>
        </w:tc>
        <w:tc>
          <w:tcPr>
            <w:tcW w:w="1250" w:type="pct"/>
          </w:tcPr>
          <w:p w14:paraId="2C2F225F" w14:textId="070D98A2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us</w:t>
            </w:r>
          </w:p>
        </w:tc>
        <w:tc>
          <w:tcPr>
            <w:tcW w:w="1250" w:type="pct"/>
          </w:tcPr>
          <w:p w14:paraId="39CDC6F0" w14:textId="2B0A5909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us</w:t>
            </w:r>
          </w:p>
        </w:tc>
        <w:tc>
          <w:tcPr>
            <w:tcW w:w="1250" w:type="pct"/>
          </w:tcPr>
          <w:p w14:paraId="309229E0" w14:textId="0F51586C" w:rsidR="009D271B" w:rsidRPr="002D3C88" w:rsidRDefault="009D271B" w:rsidP="009D271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2D3C88">
              <w:rPr>
                <w:rFonts w:ascii="Twinkl Cursive Looped" w:eastAsia="Calibri" w:hAnsi="Twinkl Cursive Looped" w:cs="Calibri"/>
                <w:sz w:val="24"/>
                <w:szCs w:val="24"/>
              </w:rPr>
              <w:t>us</w:t>
            </w:r>
          </w:p>
        </w:tc>
      </w:tr>
      <w:tr w:rsidR="009D271B" w:rsidRPr="00DC4DE4" w14:paraId="70FE8B81" w14:textId="77777777" w:rsidTr="002D3C88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35032" w14:textId="0D5C1496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bus</w:t>
            </w:r>
          </w:p>
        </w:tc>
        <w:tc>
          <w:tcPr>
            <w:tcW w:w="1250" w:type="pct"/>
          </w:tcPr>
          <w:p w14:paraId="517C9EF5" w14:textId="2FA52823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bus</w:t>
            </w:r>
          </w:p>
        </w:tc>
        <w:tc>
          <w:tcPr>
            <w:tcW w:w="1250" w:type="pct"/>
          </w:tcPr>
          <w:p w14:paraId="40665A0C" w14:textId="470672D4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bus</w:t>
            </w:r>
          </w:p>
        </w:tc>
        <w:tc>
          <w:tcPr>
            <w:tcW w:w="1250" w:type="pct"/>
          </w:tcPr>
          <w:p w14:paraId="7E4BBD23" w14:textId="3EB9D76A" w:rsidR="009D271B" w:rsidRPr="002D3C88" w:rsidRDefault="009D271B" w:rsidP="009D271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bus</w:t>
            </w:r>
          </w:p>
        </w:tc>
      </w:tr>
    </w:tbl>
    <w:p w14:paraId="1CBB185B" w14:textId="7EBB178E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366"/>
        <w:gridCol w:w="4395"/>
        <w:gridCol w:w="3781"/>
      </w:tblGrid>
      <w:tr w:rsidR="002D3C88" w:rsidRPr="002D3C88" w14:paraId="5AF41B5D" w14:textId="77777777" w:rsidTr="002D3C88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C0F8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gnashing</w:t>
            </w:r>
          </w:p>
          <w:p w14:paraId="6EE2DD55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kneel</w:t>
            </w:r>
          </w:p>
          <w:p w14:paraId="1051EDCF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knuckles</w:t>
            </w:r>
          </w:p>
          <w:p w14:paraId="321CCF47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carry</w:t>
            </w:r>
          </w:p>
          <w:p w14:paraId="1648AFA9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00B050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carried</w:t>
            </w:r>
          </w:p>
          <w:p w14:paraId="1A09E9EF" w14:textId="77777777" w:rsidR="002D3C88" w:rsidRPr="002D3C88" w:rsidRDefault="002D3C88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</w:pPr>
            <w:r w:rsidRPr="002D3C88"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  <w:t>Dictation</w:t>
            </w:r>
          </w:p>
          <w:p w14:paraId="096036B7" w14:textId="3ED2FDF7" w:rsidR="002D3C88" w:rsidRPr="002D3C88" w:rsidRDefault="002D3C88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puppy copied the older dog gnawing its bone.</w:t>
            </w:r>
          </w:p>
          <w:p w14:paraId="4B1FC97F" w14:textId="27C8BC00" w:rsidR="002D3C88" w:rsidRPr="002D3C88" w:rsidRDefault="002D3C88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knight knocked on the door and worried who would open it!</w:t>
            </w:r>
          </w:p>
          <w:p w14:paraId="1D81DDC3" w14:textId="2B887410" w:rsidR="002D3C88" w:rsidRPr="002D3C88" w:rsidRDefault="002D3C88" w:rsidP="002D3C88">
            <w:pPr>
              <w:rPr>
                <w:rFonts w:ascii="Twinkl Cursive Looped" w:eastAsia="XCCW Joined 25a" w:hAnsi="Twinkl Cursive Looped" w:cs="XCCW Joined 25a"/>
                <w:color w:val="00B050"/>
              </w:rPr>
            </w:pPr>
            <w:r w:rsidRPr="002D3C88">
              <w:rPr>
                <w:rFonts w:ascii="Twinkl Cursive Looped" w:hAnsi="Twinkl Cursive Looped"/>
                <w:color w:val="00B050"/>
              </w:rPr>
              <w:t xml:space="preserve">He </w:t>
            </w:r>
            <w:r>
              <w:rPr>
                <w:rFonts w:ascii="Twinkl Cursive Looped" w:hAnsi="Twinkl Cursive Looped"/>
                <w:color w:val="00B050"/>
              </w:rPr>
              <w:t>gnome was knocked over in the garden and smashed into little bits.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2C22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  <w:t>knee</w:t>
            </w:r>
          </w:p>
          <w:p w14:paraId="4FD2C128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  <w:t>gnash</w:t>
            </w:r>
          </w:p>
          <w:p w14:paraId="688D858A" w14:textId="77777777" w:rsidR="002D3C88" w:rsidRPr="002D3C88" w:rsidRDefault="002D3C88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  <w:p w14:paraId="1848FC6A" w14:textId="77777777" w:rsidR="002D3C88" w:rsidRPr="002D3C88" w:rsidRDefault="002D3C88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5257305F" w14:textId="655B0D71" w:rsidR="002D3C88" w:rsidRDefault="002D3C88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>Do you know how to do any knitting?</w:t>
            </w:r>
          </w:p>
          <w:p w14:paraId="711FA22E" w14:textId="14E7E909" w:rsidR="002D3C88" w:rsidRDefault="002D3C88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>The tree was gnarled and twisted.</w:t>
            </w:r>
          </w:p>
          <w:p w14:paraId="1FE3B14C" w14:textId="6D337343" w:rsidR="002D3C88" w:rsidRPr="002D3C88" w:rsidRDefault="002D3C88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>The gnat was flying around and bothering people.</w:t>
            </w:r>
          </w:p>
          <w:p w14:paraId="75E78E84" w14:textId="77777777" w:rsidR="002D3C88" w:rsidRPr="002D3C88" w:rsidRDefault="002D3C88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E0B3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  <w:t>hiss</w:t>
            </w:r>
          </w:p>
          <w:p w14:paraId="1064DEF0" w14:textId="77777777" w:rsidR="002D3C88" w:rsidRPr="002D3C88" w:rsidRDefault="002D3C88" w:rsidP="002D3C88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  <w:t>yes</w:t>
            </w:r>
          </w:p>
          <w:p w14:paraId="60583154" w14:textId="77777777" w:rsidR="002D3C88" w:rsidRPr="002D3C88" w:rsidRDefault="002D3C88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  <w:p w14:paraId="32695149" w14:textId="77777777" w:rsidR="002D3C88" w:rsidRPr="002D3C88" w:rsidRDefault="002D3C88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2D3C88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4D76DC50" w14:textId="2938558C" w:rsidR="002D3C88" w:rsidRDefault="002D3C88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Could you jump off the bus today?</w:t>
            </w:r>
          </w:p>
          <w:p w14:paraId="27210CF1" w14:textId="77777777" w:rsidR="002D3C88" w:rsidRDefault="00C00293" w:rsidP="00C00293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The dog can sniff out where the smell is coming from.</w:t>
            </w:r>
          </w:p>
          <w:p w14:paraId="63EECB24" w14:textId="39878D5A" w:rsidR="00C00293" w:rsidRPr="002D3C88" w:rsidRDefault="00C00293" w:rsidP="00C00293">
            <w:pPr>
              <w:rPr>
                <w:rFonts w:ascii="Twinkl Cursive Looped" w:hAnsi="Twinkl Cursive Looped"/>
                <w:color w:val="000000"/>
              </w:rPr>
            </w:pPr>
            <w:r>
              <w:rPr>
                <w:rFonts w:ascii="Twinkl Cursive Looped" w:hAnsi="Twinkl Cursive Looped"/>
                <w:color w:val="FF0000"/>
              </w:rPr>
              <w:t>If you miss the target, you get less points.</w:t>
            </w:r>
            <w:bookmarkStart w:id="0" w:name="_GoBack"/>
            <w:bookmarkEnd w:id="0"/>
          </w:p>
        </w:tc>
      </w:tr>
    </w:tbl>
    <w:p w14:paraId="6A83A5DC" w14:textId="387FD255" w:rsidR="002D3C88" w:rsidRDefault="002D3C88" w:rsidP="00C00293">
      <w:pPr>
        <w:pStyle w:val="BodyA"/>
        <w:spacing w:line="240" w:lineRule="auto"/>
        <w:rPr>
          <w:rFonts w:ascii="Trebuchet MS"/>
        </w:rPr>
      </w:pPr>
    </w:p>
    <w:p w14:paraId="1526F837" w14:textId="77777777" w:rsidR="009D271B" w:rsidRDefault="009D271B">
      <w:pPr>
        <w:rPr>
          <w:rFonts w:ascii="Trebuchet MS" w:eastAsia="Calibri" w:hAnsi="Calibri" w:cs="Calibri"/>
          <w:color w:val="000000"/>
          <w:sz w:val="22"/>
          <w:szCs w:val="22"/>
          <w:u w:color="000000"/>
          <w:lang w:eastAsia="en-GB"/>
        </w:rPr>
      </w:pPr>
      <w:r>
        <w:rPr>
          <w:rFonts w:ascii="Trebuchet MS"/>
        </w:rPr>
        <w:br w:type="page"/>
      </w:r>
    </w:p>
    <w:p w14:paraId="7DDFB255" w14:textId="208E7B90" w:rsidR="00D50BBE" w:rsidRPr="009D271B" w:rsidRDefault="00D50BBE" w:rsidP="009D271B">
      <w:pPr>
        <w:pStyle w:val="BodyA"/>
        <w:spacing w:after="0" w:line="240" w:lineRule="auto"/>
        <w:rPr>
          <w:b/>
          <w:bCs/>
          <w:i/>
          <w:iCs/>
          <w:u w:val="single"/>
        </w:rPr>
      </w:pPr>
      <w:r w:rsidRPr="009D271B">
        <w:rPr>
          <w:b/>
          <w:bCs/>
          <w:i/>
          <w:iCs/>
          <w:u w:val="single"/>
        </w:rPr>
        <w:lastRenderedPageBreak/>
        <w:t>Extra Spellings</w:t>
      </w:r>
    </w:p>
    <w:p w14:paraId="7753627E" w14:textId="77777777" w:rsidR="009D271B" w:rsidRPr="009D271B" w:rsidRDefault="009D271B" w:rsidP="009D271B">
      <w:pPr>
        <w:pStyle w:val="BodyA"/>
        <w:spacing w:after="0" w:line="240" w:lineRule="auto"/>
        <w:rPr>
          <w:i/>
          <w:iCs/>
        </w:rPr>
      </w:pPr>
    </w:p>
    <w:p w14:paraId="09C9551A" w14:textId="77777777" w:rsidR="00D50BBE" w:rsidRPr="009D271B" w:rsidRDefault="00D50BBE" w:rsidP="009D271B">
      <w:pPr>
        <w:pStyle w:val="BodyA"/>
        <w:spacing w:after="0" w:line="240" w:lineRule="auto"/>
        <w:rPr>
          <w:i/>
          <w:iCs/>
        </w:rPr>
      </w:pPr>
      <w:r w:rsidRPr="009D271B">
        <w:rPr>
          <w:i/>
          <w:iCs/>
        </w:rPr>
        <w:t>Y3</w:t>
      </w:r>
    </w:p>
    <w:p w14:paraId="778F4F65" w14:textId="77777777" w:rsidR="009D271B" w:rsidRPr="009D271B" w:rsidRDefault="009D271B" w:rsidP="009D271B">
      <w:pPr>
        <w:pStyle w:val="BodyA"/>
        <w:spacing w:after="0" w:line="240" w:lineRule="auto"/>
        <w:rPr>
          <w:i/>
          <w:iCs/>
        </w:rPr>
      </w:pPr>
    </w:p>
    <w:p w14:paraId="6FA1357F" w14:textId="130D129A" w:rsidR="00D50BBE" w:rsidRPr="009D271B" w:rsidRDefault="00D50BBE" w:rsidP="009D271B">
      <w:pPr>
        <w:pStyle w:val="BodyA"/>
        <w:spacing w:after="0" w:line="240" w:lineRule="auto"/>
        <w:rPr>
          <w:i/>
          <w:iCs/>
        </w:rPr>
      </w:pPr>
      <w:r w:rsidRPr="009D271B">
        <w:rPr>
          <w:i/>
          <w:iCs/>
        </w:rPr>
        <w:t>Y2</w:t>
      </w:r>
    </w:p>
    <w:p w14:paraId="3E9F0BB3" w14:textId="77777777" w:rsidR="009D271B" w:rsidRPr="009D271B" w:rsidRDefault="009D271B" w:rsidP="009D271B">
      <w:pPr>
        <w:pStyle w:val="BodyA"/>
        <w:spacing w:after="0" w:line="240" w:lineRule="auto"/>
        <w:rPr>
          <w:i/>
          <w:iCs/>
        </w:rPr>
      </w:pPr>
    </w:p>
    <w:p w14:paraId="24E7EECD" w14:textId="33892EDD" w:rsidR="009D271B" w:rsidRPr="009D271B" w:rsidRDefault="009D271B" w:rsidP="009D271B">
      <w:pPr>
        <w:pStyle w:val="BodyA"/>
        <w:spacing w:after="0" w:line="240" w:lineRule="auto"/>
        <w:rPr>
          <w:i/>
          <w:iCs/>
        </w:rPr>
      </w:pPr>
      <w:r w:rsidRPr="009D271B">
        <w:rPr>
          <w:i/>
          <w:iCs/>
        </w:rPr>
        <w:t>Y1</w:t>
      </w:r>
    </w:p>
    <w:p w14:paraId="479CB16D" w14:textId="77777777" w:rsidR="00D50BBE" w:rsidRDefault="00D50BBE">
      <w:pPr>
        <w:pStyle w:val="BodyA"/>
        <w:spacing w:line="240" w:lineRule="auto"/>
      </w:pPr>
    </w:p>
    <w:sectPr w:rsidR="00D50BBE">
      <w:headerReference w:type="default" r:id="rId10"/>
      <w:footerReference w:type="default" r:id="rId11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D5BBC" w14:textId="77777777" w:rsidR="00D3143C" w:rsidRDefault="00D3143C">
      <w:r>
        <w:separator/>
      </w:r>
    </w:p>
  </w:endnote>
  <w:endnote w:type="continuationSeparator" w:id="0">
    <w:p w14:paraId="64C15540" w14:textId="77777777" w:rsidR="00D3143C" w:rsidRDefault="00D31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SemiBold">
    <w:altName w:val="Twinkl SemiBold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E1064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BABED" w14:textId="77777777" w:rsidR="00D3143C" w:rsidRDefault="00D3143C">
      <w:r>
        <w:separator/>
      </w:r>
    </w:p>
  </w:footnote>
  <w:footnote w:type="continuationSeparator" w:id="0">
    <w:p w14:paraId="2EFF3057" w14:textId="77777777" w:rsidR="00D3143C" w:rsidRDefault="00D31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03209" w14:textId="77777777" w:rsidR="00390B65" w:rsidRDefault="00390B6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5518"/>
    <w:multiLevelType w:val="hybridMultilevel"/>
    <w:tmpl w:val="76761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042475"/>
    <w:rsid w:val="002D3C88"/>
    <w:rsid w:val="00344F00"/>
    <w:rsid w:val="00390B65"/>
    <w:rsid w:val="005C131C"/>
    <w:rsid w:val="007B23D6"/>
    <w:rsid w:val="00977089"/>
    <w:rsid w:val="009D271B"/>
    <w:rsid w:val="00C00293"/>
    <w:rsid w:val="00D3143C"/>
    <w:rsid w:val="00D50BBE"/>
    <w:rsid w:val="00D86CED"/>
    <w:rsid w:val="00DA0FB7"/>
    <w:rsid w:val="00DC4DE4"/>
    <w:rsid w:val="3927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DF82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9D271B"/>
    <w:pPr>
      <w:ind w:left="720"/>
      <w:contextualSpacing/>
    </w:pPr>
  </w:style>
  <w:style w:type="table" w:styleId="TableGrid">
    <w:name w:val="Table Grid"/>
    <w:basedOn w:val="TableNormal"/>
    <w:uiPriority w:val="39"/>
    <w:rsid w:val="002D3C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bdr w:val="none" w:sz="0" w:space="0" w:color="auto" w:frame="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5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D13568-00A0-4337-AEB4-F320A0282B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1C203D-6E0F-41D2-B732-EA95252896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780D38-76DA-40BC-A675-7827E103E59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4A595AB3</Template>
  <TotalTime>13</TotalTime>
  <Pages>5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Suzanne Knutt</cp:lastModifiedBy>
  <cp:revision>7</cp:revision>
  <dcterms:created xsi:type="dcterms:W3CDTF">2023-09-11T19:24:00Z</dcterms:created>
  <dcterms:modified xsi:type="dcterms:W3CDTF">2024-09-15T17:28:00Z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