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52" w:type="dxa"/>
        <w:tblInd w:w="216" w:type="dxa"/>
        <w:tblBorders>
          <w:top w:val="single" w:sz="4" w:space="0" w:color="528F2A" w:themeColor="accent2" w:themeShade="BF"/>
          <w:left w:val="single" w:sz="4" w:space="0" w:color="528F2A" w:themeColor="accent2" w:themeShade="BF"/>
          <w:bottom w:val="single" w:sz="4" w:space="0" w:color="528F2A" w:themeColor="accent2" w:themeShade="BF"/>
          <w:right w:val="single" w:sz="4" w:space="0" w:color="528F2A" w:themeColor="accent2" w:themeShade="BF"/>
          <w:insideH w:val="single" w:sz="4" w:space="0" w:color="528F2A" w:themeColor="accent2" w:themeShade="BF"/>
          <w:insideV w:val="single" w:sz="4" w:space="0" w:color="528F2A" w:themeColor="accent2" w:themeShade="BF"/>
        </w:tblBorders>
        <w:tblLayout w:type="fixed"/>
        <w:tblLook w:val="04A0" w:firstRow="1" w:lastRow="0" w:firstColumn="1" w:lastColumn="0" w:noHBand="0" w:noVBand="1"/>
      </w:tblPr>
      <w:tblGrid>
        <w:gridCol w:w="3888"/>
        <w:gridCol w:w="3888"/>
        <w:gridCol w:w="3888"/>
        <w:gridCol w:w="3888"/>
      </w:tblGrid>
      <w:tr w:rsidR="00E2743A" w:rsidRPr="00DC4DE4" w:rsidTr="00427EF4">
        <w:trPr>
          <w:trHeight w:val="1770"/>
        </w:trPr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427EF4" w:rsidRDefault="00390092" w:rsidP="00E2743A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2</w:t>
            </w:r>
          </w:p>
          <w:p w:rsidR="00E2743A" w:rsidRPr="00427EF4" w:rsidRDefault="00E2743A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Obj: 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</w:t>
            </w:r>
            <w:r w:rsidR="00390092"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words: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:rsidR="00390092" w:rsidRPr="00427EF4" w:rsidRDefault="00390092" w:rsidP="00390092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397" w:hanging="397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‘y’ saying /</w:t>
            </w:r>
            <w:proofErr w:type="spellStart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igh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/</w:t>
            </w:r>
          </w:p>
          <w:p w:rsidR="00390092" w:rsidRPr="00427EF4" w:rsidRDefault="00390092" w:rsidP="00390092">
            <w:pPr>
              <w:pStyle w:val="ListParagraph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ind w:left="397" w:hanging="397"/>
              <w:rPr>
                <w:rFonts w:ascii="Twinkl Cursive Looped" w:hAnsi="Twinkl Cursive Looped" w:cs="Twinkl"/>
                <w:color w:val="000000"/>
                <w:lang w:val="en-GB" w:eastAsia="en-GB"/>
              </w:rPr>
            </w:pPr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>‘</w:t>
            </w:r>
            <w:proofErr w:type="spellStart"/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>dge</w:t>
            </w:r>
            <w:proofErr w:type="spellEnd"/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 xml:space="preserve">’ </w:t>
            </w:r>
            <w:r w:rsidRPr="00427EF4">
              <w:rPr>
                <w:rFonts w:ascii="Twinkl Cursive Looped" w:hAnsi="Twinkl Cursive Looped" w:cs="Twinkl SemiBold"/>
                <w:bCs/>
                <w:color w:val="000000"/>
                <w:lang w:val="en-GB" w:eastAsia="en-GB"/>
              </w:rPr>
              <w:t>and ‘</w:t>
            </w:r>
            <w:proofErr w:type="spellStart"/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>ge</w:t>
            </w:r>
            <w:proofErr w:type="spellEnd"/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 xml:space="preserve">’ </w:t>
            </w:r>
            <w:r w:rsidRPr="00427EF4">
              <w:rPr>
                <w:rFonts w:ascii="Twinkl Cursive Looped" w:hAnsi="Twinkl Cursive Looped" w:cs="Twinkl SemiBold"/>
                <w:bCs/>
                <w:lang w:val="en-GB"/>
              </w:rPr>
              <w:t>saying /j/</w:t>
            </w:r>
          </w:p>
          <w:p w:rsidR="00390092" w:rsidRPr="00427EF4" w:rsidRDefault="00390092" w:rsidP="00390092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397" w:hanging="397"/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</w:pPr>
            <w:r w:rsidRPr="00427EF4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 xml:space="preserve">adding </w:t>
            </w:r>
            <w:proofErr w:type="spellStart"/>
            <w:r w:rsidRPr="00427EF4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es</w:t>
            </w:r>
            <w:proofErr w:type="spellEnd"/>
            <w:r w:rsidRPr="00427EF4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 xml:space="preserve"> </w:t>
            </w:r>
            <w:r w:rsidRPr="00427EF4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 xml:space="preserve">to words ending in </w:t>
            </w:r>
            <w:r w:rsidRPr="00427EF4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y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:rsidR="00E2743A" w:rsidRPr="00427EF4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2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427EF4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>Obj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: 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words: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:rsidR="00390092" w:rsidRPr="00427EF4" w:rsidRDefault="00390092" w:rsidP="00390092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397" w:hanging="397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‘y’ saying /</w:t>
            </w:r>
            <w:proofErr w:type="spellStart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igh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/</w:t>
            </w:r>
          </w:p>
          <w:p w:rsidR="00390092" w:rsidRPr="00427EF4" w:rsidRDefault="00390092" w:rsidP="00390092">
            <w:pPr>
              <w:pStyle w:val="ListParagraph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ind w:left="397" w:hanging="397"/>
              <w:rPr>
                <w:rFonts w:ascii="Twinkl Cursive Looped" w:hAnsi="Twinkl Cursive Looped" w:cs="Twinkl"/>
                <w:color w:val="000000"/>
                <w:lang w:val="en-GB" w:eastAsia="en-GB"/>
              </w:rPr>
            </w:pPr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>‘</w:t>
            </w:r>
            <w:proofErr w:type="spellStart"/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>dge</w:t>
            </w:r>
            <w:proofErr w:type="spellEnd"/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 xml:space="preserve">’ </w:t>
            </w:r>
            <w:r w:rsidRPr="00427EF4">
              <w:rPr>
                <w:rFonts w:ascii="Twinkl Cursive Looped" w:hAnsi="Twinkl Cursive Looped" w:cs="Twinkl SemiBold"/>
                <w:bCs/>
                <w:color w:val="000000"/>
                <w:lang w:val="en-GB" w:eastAsia="en-GB"/>
              </w:rPr>
              <w:t>and ‘</w:t>
            </w:r>
            <w:proofErr w:type="spellStart"/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>ge</w:t>
            </w:r>
            <w:proofErr w:type="spellEnd"/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 xml:space="preserve">’ </w:t>
            </w:r>
            <w:r w:rsidRPr="00427EF4">
              <w:rPr>
                <w:rFonts w:ascii="Twinkl Cursive Looped" w:hAnsi="Twinkl Cursive Looped" w:cs="Twinkl SemiBold"/>
                <w:bCs/>
                <w:lang w:val="en-GB"/>
              </w:rPr>
              <w:t>saying /j/</w:t>
            </w:r>
          </w:p>
          <w:p w:rsidR="00390092" w:rsidRPr="00427EF4" w:rsidRDefault="00390092" w:rsidP="00390092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397" w:hanging="397"/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</w:pPr>
            <w:r w:rsidRPr="00427EF4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 xml:space="preserve">adding </w:t>
            </w:r>
            <w:proofErr w:type="spellStart"/>
            <w:r w:rsidRPr="00427EF4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es</w:t>
            </w:r>
            <w:proofErr w:type="spellEnd"/>
            <w:r w:rsidRPr="00427EF4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 xml:space="preserve"> </w:t>
            </w:r>
            <w:r w:rsidRPr="00427EF4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 xml:space="preserve">to words ending in </w:t>
            </w:r>
            <w:r w:rsidRPr="00427EF4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y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:rsidR="00E2743A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2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427EF4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>Obj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: 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words: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:rsidR="00390092" w:rsidRPr="00427EF4" w:rsidRDefault="00390092" w:rsidP="00390092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397" w:hanging="397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‘y’ saying /</w:t>
            </w:r>
            <w:proofErr w:type="spellStart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igh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/</w:t>
            </w:r>
          </w:p>
          <w:p w:rsidR="00390092" w:rsidRPr="00427EF4" w:rsidRDefault="00390092" w:rsidP="00390092">
            <w:pPr>
              <w:pStyle w:val="ListParagraph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ind w:left="397" w:hanging="397"/>
              <w:rPr>
                <w:rFonts w:ascii="Twinkl Cursive Looped" w:hAnsi="Twinkl Cursive Looped" w:cs="Twinkl"/>
                <w:color w:val="000000"/>
                <w:lang w:val="en-GB" w:eastAsia="en-GB"/>
              </w:rPr>
            </w:pPr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>‘</w:t>
            </w:r>
            <w:proofErr w:type="spellStart"/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>dge</w:t>
            </w:r>
            <w:proofErr w:type="spellEnd"/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 xml:space="preserve">’ </w:t>
            </w:r>
            <w:r w:rsidRPr="00427EF4">
              <w:rPr>
                <w:rFonts w:ascii="Twinkl Cursive Looped" w:hAnsi="Twinkl Cursive Looped" w:cs="Twinkl SemiBold"/>
                <w:bCs/>
                <w:color w:val="000000"/>
                <w:lang w:val="en-GB" w:eastAsia="en-GB"/>
              </w:rPr>
              <w:t>and ‘</w:t>
            </w:r>
            <w:proofErr w:type="spellStart"/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>ge</w:t>
            </w:r>
            <w:proofErr w:type="spellEnd"/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 xml:space="preserve">’ </w:t>
            </w:r>
            <w:r w:rsidRPr="00427EF4">
              <w:rPr>
                <w:rFonts w:ascii="Twinkl Cursive Looped" w:hAnsi="Twinkl Cursive Looped" w:cs="Twinkl SemiBold"/>
                <w:bCs/>
                <w:lang w:val="en-GB"/>
              </w:rPr>
              <w:t>saying /j/</w:t>
            </w:r>
          </w:p>
          <w:p w:rsidR="00390092" w:rsidRPr="00427EF4" w:rsidRDefault="00390092" w:rsidP="00390092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397" w:hanging="397"/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</w:pPr>
            <w:r w:rsidRPr="00427EF4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 xml:space="preserve">adding </w:t>
            </w:r>
            <w:proofErr w:type="spellStart"/>
            <w:r w:rsidRPr="00427EF4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es</w:t>
            </w:r>
            <w:proofErr w:type="spellEnd"/>
            <w:r w:rsidRPr="00427EF4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 xml:space="preserve"> </w:t>
            </w:r>
            <w:r w:rsidRPr="00427EF4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 xml:space="preserve">to words ending in </w:t>
            </w:r>
            <w:r w:rsidRPr="00427EF4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y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:rsidR="00E2743A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2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427EF4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>Obj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: 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words: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:rsidR="00390092" w:rsidRPr="00427EF4" w:rsidRDefault="00390092" w:rsidP="00390092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397" w:hanging="397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‘y’ saying /</w:t>
            </w:r>
            <w:proofErr w:type="spellStart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igh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/</w:t>
            </w:r>
          </w:p>
          <w:p w:rsidR="00390092" w:rsidRPr="00427EF4" w:rsidRDefault="00390092" w:rsidP="00390092">
            <w:pPr>
              <w:pStyle w:val="ListParagraph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ind w:left="397" w:hanging="397"/>
              <w:rPr>
                <w:rFonts w:ascii="Twinkl Cursive Looped" w:hAnsi="Twinkl Cursive Looped" w:cs="Twinkl"/>
                <w:color w:val="000000"/>
                <w:lang w:val="en-GB" w:eastAsia="en-GB"/>
              </w:rPr>
            </w:pPr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>‘</w:t>
            </w:r>
            <w:proofErr w:type="spellStart"/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>dge</w:t>
            </w:r>
            <w:proofErr w:type="spellEnd"/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 xml:space="preserve">’ </w:t>
            </w:r>
            <w:r w:rsidRPr="00427EF4">
              <w:rPr>
                <w:rFonts w:ascii="Twinkl Cursive Looped" w:hAnsi="Twinkl Cursive Looped" w:cs="Twinkl SemiBold"/>
                <w:bCs/>
                <w:color w:val="000000"/>
                <w:lang w:val="en-GB" w:eastAsia="en-GB"/>
              </w:rPr>
              <w:t>and ‘</w:t>
            </w:r>
            <w:proofErr w:type="spellStart"/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>ge</w:t>
            </w:r>
            <w:proofErr w:type="spellEnd"/>
            <w:r w:rsidRPr="00427EF4">
              <w:rPr>
                <w:rFonts w:ascii="Twinkl Cursive Looped" w:hAnsi="Twinkl Cursive Looped" w:cs="Twinkl"/>
                <w:bCs/>
                <w:color w:val="000000"/>
                <w:lang w:val="en-GB" w:eastAsia="en-GB"/>
              </w:rPr>
              <w:t xml:space="preserve">’ </w:t>
            </w:r>
            <w:r w:rsidRPr="00427EF4">
              <w:rPr>
                <w:rFonts w:ascii="Twinkl Cursive Looped" w:hAnsi="Twinkl Cursive Looped" w:cs="Twinkl SemiBold"/>
                <w:bCs/>
                <w:lang w:val="en-GB"/>
              </w:rPr>
              <w:t>saying /j/</w:t>
            </w:r>
          </w:p>
          <w:p w:rsidR="00390092" w:rsidRPr="00427EF4" w:rsidRDefault="00390092" w:rsidP="00390092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397" w:hanging="397"/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</w:pPr>
            <w:r w:rsidRPr="00427EF4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 xml:space="preserve">adding </w:t>
            </w:r>
            <w:proofErr w:type="spellStart"/>
            <w:r w:rsidRPr="00427EF4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es</w:t>
            </w:r>
            <w:proofErr w:type="spellEnd"/>
            <w:r w:rsidRPr="00427EF4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 xml:space="preserve"> </w:t>
            </w:r>
            <w:r w:rsidRPr="00427EF4">
              <w:rPr>
                <w:rFonts w:ascii="Twinkl Cursive Looped" w:eastAsia="Arial Unicode MS" w:hAnsi="Twinkl Cursive Looped" w:cs="Twinkl SemiBold"/>
                <w:bCs/>
                <w:sz w:val="24"/>
                <w:szCs w:val="24"/>
                <w:lang w:val="en-GB"/>
              </w:rPr>
              <w:t xml:space="preserve">to words ending in </w:t>
            </w:r>
            <w:r w:rsidRPr="00427EF4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y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</w:p>
          <w:p w:rsidR="00E2743A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</w:tr>
      <w:tr w:rsidR="00390092" w:rsidRPr="00DC4DE4" w:rsidTr="00427EF4">
        <w:trPr>
          <w:trHeight w:val="337"/>
        </w:trPr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fly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fly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fly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fly</w:t>
            </w:r>
          </w:p>
        </w:tc>
      </w:tr>
      <w:tr w:rsidR="00390092" w:rsidRPr="00DC4DE4" w:rsidTr="00427EF4">
        <w:trPr>
          <w:trHeight w:val="337"/>
        </w:trPr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dry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dry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dry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dry</w:t>
            </w:r>
          </w:p>
        </w:tc>
      </w:tr>
      <w:tr w:rsidR="00390092" w:rsidRPr="00DC4DE4" w:rsidTr="00427EF4">
        <w:trPr>
          <w:trHeight w:val="337"/>
        </w:trPr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spy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spy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spy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spy</w:t>
            </w:r>
          </w:p>
        </w:tc>
      </w:tr>
      <w:tr w:rsidR="00390092" w:rsidRPr="00DC4DE4" w:rsidTr="00427EF4">
        <w:trPr>
          <w:trHeight w:val="337"/>
        </w:trPr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edge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edge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edge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edge</w:t>
            </w:r>
          </w:p>
        </w:tc>
      </w:tr>
      <w:tr w:rsidR="00390092" w:rsidRPr="00DC4DE4" w:rsidTr="00427EF4">
        <w:trPr>
          <w:trHeight w:val="337"/>
        </w:trPr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bridge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bridge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bridge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bridge</w:t>
            </w:r>
          </w:p>
        </w:tc>
      </w:tr>
      <w:tr w:rsidR="00390092" w:rsidRPr="00DC4DE4" w:rsidTr="00427EF4">
        <w:trPr>
          <w:trHeight w:val="337"/>
        </w:trPr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change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change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change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change</w:t>
            </w:r>
          </w:p>
        </w:tc>
      </w:tr>
      <w:tr w:rsidR="00390092" w:rsidRPr="00DC4DE4" w:rsidTr="00427EF4">
        <w:trPr>
          <w:trHeight w:val="337"/>
        </w:trPr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carries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carries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carries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carries</w:t>
            </w:r>
          </w:p>
        </w:tc>
      </w:tr>
      <w:tr w:rsidR="00390092" w:rsidRPr="00DC4DE4" w:rsidTr="00427EF4">
        <w:trPr>
          <w:trHeight w:val="337"/>
        </w:trPr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hurries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hurries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hurries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hurries</w:t>
            </w:r>
          </w:p>
        </w:tc>
      </w:tr>
      <w:tr w:rsidR="00390092" w:rsidRPr="00DC4DE4" w:rsidTr="00427EF4">
        <w:trPr>
          <w:trHeight w:val="337"/>
        </w:trPr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replies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replies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replies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replies</w:t>
            </w:r>
          </w:p>
        </w:tc>
      </w:tr>
      <w:tr w:rsidR="00390092" w:rsidRPr="00DC4DE4" w:rsidTr="00427EF4">
        <w:trPr>
          <w:trHeight w:val="337"/>
        </w:trPr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cries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cries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cries</w:t>
            </w:r>
          </w:p>
        </w:tc>
        <w:tc>
          <w:tcPr>
            <w:tcW w:w="388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cries</w:t>
            </w:r>
          </w:p>
        </w:tc>
      </w:tr>
    </w:tbl>
    <w:p w:rsidR="00390B65" w:rsidRDefault="00390B65">
      <w:pPr>
        <w:pStyle w:val="Body"/>
        <w:ind w:left="108" w:hanging="108"/>
      </w:pPr>
    </w:p>
    <w:p w:rsidR="00390B65" w:rsidRDefault="00390B65">
      <w:pPr>
        <w:pStyle w:val="BodyA"/>
        <w:spacing w:line="240" w:lineRule="auto"/>
      </w:pPr>
    </w:p>
    <w:p w:rsidR="00390B65" w:rsidRDefault="00390B65">
      <w:pPr>
        <w:pStyle w:val="BodyA"/>
      </w:pPr>
    </w:p>
    <w:p w:rsidR="00390B65" w:rsidRDefault="00390B65">
      <w:pPr>
        <w:pStyle w:val="BodyA"/>
      </w:pPr>
    </w:p>
    <w:tbl>
      <w:tblPr>
        <w:tblW w:w="5000" w:type="pct"/>
        <w:tbl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single" w:sz="4" w:space="0" w:color="FFC000"/>
          <w:insideV w:val="single" w:sz="4" w:space="0" w:color="FFC000"/>
        </w:tblBorders>
        <w:tblLook w:val="04A0" w:firstRow="1" w:lastRow="0" w:firstColumn="1" w:lastColumn="0" w:noHBand="0" w:noVBand="1"/>
      </w:tblPr>
      <w:tblGrid>
        <w:gridCol w:w="3885"/>
        <w:gridCol w:w="3885"/>
        <w:gridCol w:w="3886"/>
        <w:gridCol w:w="3886"/>
      </w:tblGrid>
      <w:tr w:rsidR="00390092" w:rsidRPr="00427EF4" w:rsidTr="00427EF4">
        <w:trPr>
          <w:trHeight w:val="203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2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common exception words.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2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common exception words.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:rsidR="00390092" w:rsidRPr="00427EF4" w:rsidRDefault="00390092" w:rsidP="00390092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2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common exception words.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:rsidR="00390092" w:rsidRPr="00427EF4" w:rsidRDefault="00390092" w:rsidP="00390092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90092" w:rsidRPr="00427EF4" w:rsidRDefault="00390092" w:rsidP="00390092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2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common exception words.</w:t>
            </w:r>
          </w:p>
          <w:p w:rsidR="00390092" w:rsidRPr="00427EF4" w:rsidRDefault="00390092" w:rsidP="00390092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:rsidR="00390092" w:rsidRPr="00427EF4" w:rsidRDefault="00390092" w:rsidP="00390092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10.</w:t>
            </w:r>
          </w:p>
        </w:tc>
      </w:tr>
      <w:tr w:rsidR="00134643" w:rsidRPr="00427EF4" w:rsidTr="00427EF4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old</w:t>
            </w:r>
          </w:p>
        </w:tc>
      </w:tr>
      <w:tr w:rsidR="00134643" w:rsidRPr="00427EF4" w:rsidTr="00427EF4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gold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gold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gold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gold</w:t>
            </w:r>
          </w:p>
        </w:tc>
      </w:tr>
      <w:tr w:rsidR="00134643" w:rsidRPr="00427EF4" w:rsidTr="00427EF4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hold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hold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hold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hold</w:t>
            </w:r>
          </w:p>
        </w:tc>
      </w:tr>
      <w:tr w:rsidR="00134643" w:rsidRPr="00427EF4" w:rsidTr="00427EF4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cold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cold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cold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cold</w:t>
            </w:r>
          </w:p>
        </w:tc>
      </w:tr>
      <w:tr w:rsidR="00134643" w:rsidRPr="00427EF4" w:rsidTr="00427EF4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bold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bold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bold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bold</w:t>
            </w:r>
          </w:p>
        </w:tc>
      </w:tr>
      <w:tr w:rsidR="00134643" w:rsidRPr="00427EF4" w:rsidTr="00427EF4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told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told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told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told</w:t>
            </w:r>
          </w:p>
        </w:tc>
      </w:tr>
      <w:tr w:rsidR="00134643" w:rsidRPr="00427EF4" w:rsidTr="00427EF4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fold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fold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fold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eastAsia="Calibri" w:hAnsi="Twinkl Cursive Looped" w:cs="Calibri"/>
                <w:sz w:val="24"/>
                <w:szCs w:val="24"/>
              </w:rPr>
              <w:t>fold</w:t>
            </w:r>
          </w:p>
        </w:tc>
      </w:tr>
      <w:tr w:rsidR="00134643" w:rsidRPr="00427EF4" w:rsidTr="00427EF4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hAnsi="Twinkl Cursive Looped"/>
                <w:sz w:val="24"/>
                <w:szCs w:val="24"/>
              </w:rPr>
              <w:t>sold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hAnsi="Twinkl Cursive Looped"/>
                <w:sz w:val="24"/>
                <w:szCs w:val="24"/>
              </w:rPr>
              <w:t>sold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hAnsi="Twinkl Cursive Looped"/>
                <w:sz w:val="24"/>
                <w:szCs w:val="24"/>
              </w:rPr>
              <w:t>sold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427EF4">
              <w:rPr>
                <w:rFonts w:ascii="Twinkl Cursive Looped" w:hAnsi="Twinkl Cursive Looped"/>
                <w:sz w:val="24"/>
                <w:szCs w:val="24"/>
              </w:rPr>
              <w:t>sold</w:t>
            </w:r>
          </w:p>
        </w:tc>
      </w:tr>
    </w:tbl>
    <w:p w:rsidR="00390092" w:rsidRDefault="00390092">
      <w:pPr>
        <w:pStyle w:val="BodyA"/>
        <w:spacing w:line="240" w:lineRule="auto"/>
      </w:pPr>
    </w:p>
    <w:p w:rsidR="00134643" w:rsidRDefault="00134643">
      <w:pPr>
        <w:rPr>
          <w:rFonts w:ascii="Calibri" w:eastAsia="Calibri" w:hAnsi="Calibri" w:cs="Calibri"/>
          <w:color w:val="000000"/>
          <w:sz w:val="22"/>
          <w:szCs w:val="22"/>
          <w:u w:color="000000"/>
          <w:lang w:eastAsia="en-GB"/>
        </w:rPr>
      </w:pPr>
      <w:r>
        <w:br w:type="page"/>
      </w:r>
    </w:p>
    <w:tbl>
      <w:tblPr>
        <w:tblW w:w="5000" w:type="pct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3885"/>
        <w:gridCol w:w="3885"/>
        <w:gridCol w:w="3886"/>
        <w:gridCol w:w="3886"/>
      </w:tblGrid>
      <w:tr w:rsidR="00134643" w:rsidRPr="006C645B" w:rsidTr="00427EF4">
        <w:trPr>
          <w:trHeight w:val="203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4B1BF8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lastRenderedPageBreak/>
              <w:t>Autumn 1 Week 2</w:t>
            </w:r>
          </w:p>
          <w:p w:rsidR="00134643" w:rsidRPr="00427EF4" w:rsidRDefault="00134643" w:rsidP="004B1BF8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  <w:proofErr w:type="spellStart"/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Obj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 xml:space="preserve">: 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I can learn, </w:t>
            </w:r>
            <w:proofErr w:type="spellStart"/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recognise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 and spell words using ‘j’.</w:t>
            </w:r>
          </w:p>
          <w:p w:rsidR="00134643" w:rsidRPr="00427EF4" w:rsidRDefault="00134643" w:rsidP="004B1BF8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</w:p>
          <w:p w:rsidR="00134643" w:rsidRPr="00427EF4" w:rsidRDefault="00134643" w:rsidP="0013464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You will have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5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 spellings to learn.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Autumn 1 Week 2</w:t>
            </w:r>
          </w:p>
          <w:p w:rsidR="00134643" w:rsidRPr="00427EF4" w:rsidRDefault="00134643" w:rsidP="0013464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  <w:proofErr w:type="spellStart"/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Obj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 xml:space="preserve">: 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I can learn, </w:t>
            </w:r>
            <w:proofErr w:type="spellStart"/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recognise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 and spell words using ‘j’.</w:t>
            </w:r>
          </w:p>
          <w:p w:rsidR="00134643" w:rsidRPr="00427EF4" w:rsidRDefault="00134643" w:rsidP="0013464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</w:p>
          <w:p w:rsidR="00134643" w:rsidRPr="00427EF4" w:rsidRDefault="00134643" w:rsidP="00134643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You will have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5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 spellings to learn.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Autumn 1 Week 2</w:t>
            </w:r>
          </w:p>
          <w:p w:rsidR="00134643" w:rsidRPr="00427EF4" w:rsidRDefault="00134643" w:rsidP="0013464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  <w:proofErr w:type="spellStart"/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Obj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 xml:space="preserve">: 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I can learn, </w:t>
            </w:r>
            <w:proofErr w:type="spellStart"/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recognise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 and spell words using ‘j’.</w:t>
            </w:r>
          </w:p>
          <w:p w:rsidR="00134643" w:rsidRPr="00427EF4" w:rsidRDefault="00134643" w:rsidP="0013464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</w:p>
          <w:p w:rsidR="00134643" w:rsidRPr="00427EF4" w:rsidRDefault="00134643" w:rsidP="00134643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You will have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5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 spellings to learn.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Autumn 1 Week 2</w:t>
            </w:r>
          </w:p>
          <w:p w:rsidR="00134643" w:rsidRPr="00427EF4" w:rsidRDefault="00134643" w:rsidP="0013464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  <w:proofErr w:type="spellStart"/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Obj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 xml:space="preserve">: 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I can learn, </w:t>
            </w:r>
            <w:proofErr w:type="spellStart"/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recognise</w:t>
            </w:r>
            <w:proofErr w:type="spellEnd"/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 and spell words using ‘j’.</w:t>
            </w:r>
          </w:p>
          <w:p w:rsidR="00134643" w:rsidRPr="00427EF4" w:rsidRDefault="00134643" w:rsidP="0013464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</w:p>
          <w:p w:rsidR="00134643" w:rsidRPr="00427EF4" w:rsidRDefault="00134643" w:rsidP="00134643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You will have </w:t>
            </w:r>
            <w:r w:rsidRPr="00427EF4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5</w:t>
            </w:r>
            <w:r w:rsidRPr="00427EF4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 spellings to learn.</w:t>
            </w:r>
          </w:p>
        </w:tc>
      </w:tr>
      <w:tr w:rsidR="00134643" w:rsidRPr="00DC4DE4" w:rsidTr="00427EF4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jug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jug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jug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jug</w:t>
            </w:r>
          </w:p>
        </w:tc>
      </w:tr>
      <w:tr w:rsidR="00134643" w:rsidRPr="00DC4DE4" w:rsidTr="00427EF4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jam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jam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jam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jam</w:t>
            </w:r>
          </w:p>
        </w:tc>
      </w:tr>
      <w:tr w:rsidR="00134643" w:rsidRPr="00DC4DE4" w:rsidTr="00427EF4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jelly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jelly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jelly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jelly</w:t>
            </w:r>
          </w:p>
        </w:tc>
      </w:tr>
      <w:tr w:rsidR="00134643" w:rsidRPr="00DC4DE4" w:rsidTr="00427EF4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jump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jump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jump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jump</w:t>
            </w:r>
          </w:p>
        </w:tc>
      </w:tr>
      <w:tr w:rsidR="00134643" w:rsidRPr="00DC4DE4" w:rsidTr="00427EF4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jumper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jumper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jumper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34643" w:rsidRPr="00427EF4" w:rsidRDefault="00134643" w:rsidP="00134643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427EF4">
              <w:rPr>
                <w:rFonts w:ascii="Twinkl Cursive Looped" w:hAnsi="Twinkl Cursive Looped"/>
                <w:sz w:val="24"/>
              </w:rPr>
              <w:t>jumper</w:t>
            </w:r>
          </w:p>
        </w:tc>
      </w:tr>
    </w:tbl>
    <w:p w:rsidR="00134643" w:rsidRDefault="00134643">
      <w:pPr>
        <w:pStyle w:val="BodyA"/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4395"/>
        <w:gridCol w:w="3781"/>
      </w:tblGrid>
      <w:tr w:rsidR="00427EF4" w:rsidTr="001A3F73">
        <w:tc>
          <w:tcPr>
            <w:tcW w:w="7366" w:type="dxa"/>
          </w:tcPr>
          <w:p w:rsidR="00427EF4" w:rsidRPr="009C260E" w:rsidRDefault="00427EF4" w:rsidP="00427EF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9C260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reply</w:t>
            </w:r>
          </w:p>
          <w:p w:rsidR="00427EF4" w:rsidRPr="009C260E" w:rsidRDefault="00427EF4" w:rsidP="00427EF4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9C260E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cry</w:t>
            </w:r>
          </w:p>
          <w:p w:rsidR="00427EF4" w:rsidRPr="009C260E" w:rsidRDefault="00427EF4" w:rsidP="00427EF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9C260E">
              <w:rPr>
                <w:rFonts w:ascii="Twinkl Cursive Looped" w:hAnsi="Twinkl Cursive Looped"/>
                <w:sz w:val="24"/>
                <w:szCs w:val="24"/>
              </w:rPr>
              <w:t>orange</w:t>
            </w:r>
          </w:p>
          <w:p w:rsidR="00427EF4" w:rsidRPr="009C260E" w:rsidRDefault="00427EF4" w:rsidP="00427EF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9C260E">
              <w:rPr>
                <w:rFonts w:ascii="Twinkl Cursive Looped" w:hAnsi="Twinkl Cursive Looped"/>
                <w:sz w:val="24"/>
                <w:szCs w:val="24"/>
              </w:rPr>
              <w:t>teddies</w:t>
            </w:r>
          </w:p>
          <w:p w:rsidR="00427EF4" w:rsidRPr="009C260E" w:rsidRDefault="00427EF4" w:rsidP="00427EF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9C260E">
              <w:rPr>
                <w:rFonts w:ascii="Twinkl Cursive Looped" w:hAnsi="Twinkl Cursive Looped"/>
                <w:sz w:val="24"/>
                <w:szCs w:val="24"/>
              </w:rPr>
              <w:t>babies</w:t>
            </w:r>
          </w:p>
          <w:p w:rsidR="00427EF4" w:rsidRPr="009C260E" w:rsidRDefault="00427EF4" w:rsidP="001A3F7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color w:val="00B050"/>
                <w:sz w:val="24"/>
                <w:szCs w:val="24"/>
              </w:rPr>
            </w:pPr>
          </w:p>
          <w:p w:rsidR="00427EF4" w:rsidRPr="009C260E" w:rsidRDefault="00427EF4" w:rsidP="001A3F7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color w:val="auto"/>
                <w:sz w:val="24"/>
                <w:szCs w:val="24"/>
              </w:rPr>
            </w:pPr>
            <w:r w:rsidRPr="009C260E">
              <w:rPr>
                <w:rFonts w:ascii="Twinkl Cursive Looped" w:eastAsia="XCCW Joined 25a" w:hAnsi="Twinkl Cursive Looped" w:cs="XCCW Joined 25a"/>
                <w:color w:val="auto"/>
                <w:sz w:val="24"/>
                <w:szCs w:val="24"/>
              </w:rPr>
              <w:t>Dictation</w:t>
            </w:r>
          </w:p>
          <w:p w:rsidR="00427EF4" w:rsidRPr="009C260E" w:rsidRDefault="00427EF4" w:rsidP="001A3F73">
            <w:pPr>
              <w:rPr>
                <w:rFonts w:ascii="Twinkl Cursive Looped" w:hAnsi="Twinkl Cursive Looped"/>
                <w:color w:val="00B050"/>
              </w:rPr>
            </w:pPr>
            <w:r w:rsidRPr="009C260E">
              <w:rPr>
                <w:rFonts w:ascii="Twinkl Cursive Looped" w:hAnsi="Twinkl Cursive Looped"/>
                <w:color w:val="00B050"/>
              </w:rPr>
              <w:t>Did you reply when he asked a question?</w:t>
            </w:r>
          </w:p>
          <w:p w:rsidR="00427EF4" w:rsidRPr="009C260E" w:rsidRDefault="00427EF4" w:rsidP="001A3F73">
            <w:pPr>
              <w:rPr>
                <w:rFonts w:ascii="Twinkl Cursive Looped" w:hAnsi="Twinkl Cursive Looped"/>
                <w:color w:val="00B050"/>
              </w:rPr>
            </w:pPr>
            <w:r w:rsidRPr="009C260E">
              <w:rPr>
                <w:rFonts w:ascii="Twinkl Cursive Looped" w:hAnsi="Twinkl Cursive Looped"/>
                <w:color w:val="00B050"/>
              </w:rPr>
              <w:t>The bridge carries a number of cars across.</w:t>
            </w:r>
          </w:p>
          <w:p w:rsidR="00427EF4" w:rsidRPr="009C260E" w:rsidRDefault="009C260E" w:rsidP="001A3F73">
            <w:pPr>
              <w:rPr>
                <w:rFonts w:ascii="Twinkl Cursive Looped" w:eastAsia="XCCW Joined 25a" w:hAnsi="Twinkl Cursive Looped" w:cs="XCCW Joined 25a"/>
                <w:color w:val="00B050"/>
              </w:rPr>
            </w:pPr>
            <w:r w:rsidRPr="009C260E">
              <w:rPr>
                <w:rFonts w:ascii="Twinkl Cursive Looped" w:hAnsi="Twinkl Cursive Looped"/>
                <w:color w:val="00B050"/>
              </w:rPr>
              <w:t>The baby cries when he has his nappy changed.</w:t>
            </w:r>
          </w:p>
        </w:tc>
        <w:tc>
          <w:tcPr>
            <w:tcW w:w="4395" w:type="dxa"/>
          </w:tcPr>
          <w:p w:rsidR="00427EF4" w:rsidRPr="009C260E" w:rsidRDefault="00427EF4" w:rsidP="00427EF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9C260E">
              <w:rPr>
                <w:rFonts w:ascii="Twinkl Cursive Looped" w:hAnsi="Twinkl Cursive Looped"/>
                <w:sz w:val="24"/>
                <w:szCs w:val="24"/>
              </w:rPr>
              <w:t>folder</w:t>
            </w:r>
          </w:p>
          <w:p w:rsidR="00427EF4" w:rsidRPr="009C260E" w:rsidRDefault="00427EF4" w:rsidP="00427EF4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9C260E">
              <w:rPr>
                <w:rFonts w:ascii="Twinkl Cursive Looped" w:hAnsi="Twinkl Cursive Looped"/>
                <w:sz w:val="24"/>
                <w:szCs w:val="24"/>
              </w:rPr>
              <w:t>holding</w:t>
            </w:r>
          </w:p>
          <w:p w:rsidR="00427EF4" w:rsidRPr="009C260E" w:rsidRDefault="00427EF4" w:rsidP="001A3F73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</w:p>
          <w:p w:rsidR="00427EF4" w:rsidRPr="009C260E" w:rsidRDefault="00427EF4" w:rsidP="001A3F73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9C260E">
              <w:rPr>
                <w:rFonts w:ascii="Twinkl Cursive Looped" w:hAnsi="Twinkl Cursive Looped"/>
                <w:sz w:val="24"/>
                <w:szCs w:val="24"/>
              </w:rPr>
              <w:t>Dictation:</w:t>
            </w:r>
          </w:p>
          <w:p w:rsidR="00427EF4" w:rsidRDefault="00F269B4" w:rsidP="001A3F73">
            <w:pPr>
              <w:rPr>
                <w:rFonts w:ascii="Twinkl Cursive Looped" w:hAnsi="Twinkl Cursive Looped"/>
                <w:color w:val="FFC000"/>
              </w:rPr>
            </w:pPr>
            <w:r>
              <w:rPr>
                <w:rFonts w:ascii="Twinkl Cursive Looped" w:hAnsi="Twinkl Cursive Looped"/>
                <w:color w:val="FFC000"/>
              </w:rPr>
              <w:t>The old man had to sell the gold.</w:t>
            </w:r>
          </w:p>
          <w:p w:rsidR="00F269B4" w:rsidRPr="00F269B4" w:rsidRDefault="00F269B4" w:rsidP="001A3F73">
            <w:pPr>
              <w:rPr>
                <w:rFonts w:ascii="Twinkl Cursive Looped" w:hAnsi="Twinkl Cursive Looped"/>
                <w:color w:val="FFC000"/>
              </w:rPr>
            </w:pPr>
            <w:r w:rsidRPr="00F269B4">
              <w:rPr>
                <w:rFonts w:ascii="Twinkl Cursive Looped" w:hAnsi="Twinkl Cursive Looped"/>
                <w:color w:val="FFC000"/>
              </w:rPr>
              <w:t>Fold the cards and hold them.</w:t>
            </w:r>
          </w:p>
          <w:p w:rsidR="00427EF4" w:rsidRPr="009C260E" w:rsidRDefault="00F269B4" w:rsidP="001A3F73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F269B4">
              <w:rPr>
                <w:rFonts w:ascii="Twinkl Cursive Looped" w:hAnsi="Twinkl Cursive Looped"/>
                <w:color w:val="FFC000"/>
                <w:sz w:val="24"/>
                <w:szCs w:val="24"/>
              </w:rPr>
              <w:t>The lady was bold when s</w:t>
            </w:r>
            <w:bookmarkStart w:id="0" w:name="_GoBack"/>
            <w:bookmarkEnd w:id="0"/>
            <w:r w:rsidRPr="00F269B4">
              <w:rPr>
                <w:rFonts w:ascii="Twinkl Cursive Looped" w:hAnsi="Twinkl Cursive Looped"/>
                <w:color w:val="FFC000"/>
                <w:sz w:val="24"/>
                <w:szCs w:val="24"/>
              </w:rPr>
              <w:t>he told them to stop being silly.</w:t>
            </w:r>
          </w:p>
        </w:tc>
        <w:tc>
          <w:tcPr>
            <w:tcW w:w="3781" w:type="dxa"/>
          </w:tcPr>
          <w:p w:rsidR="00427EF4" w:rsidRPr="009C260E" w:rsidRDefault="00427EF4" w:rsidP="001A3F73">
            <w:pPr>
              <w:pStyle w:val="BodyA"/>
              <w:spacing w:after="0" w:line="240" w:lineRule="auto"/>
              <w:rPr>
                <w:rFonts w:ascii="Twinkl Cursive Looped" w:hAnsi="Twinkl Cursive Looped"/>
                <w:color w:val="auto"/>
                <w:sz w:val="24"/>
                <w:szCs w:val="24"/>
              </w:rPr>
            </w:pPr>
            <w:r w:rsidRPr="009C260E">
              <w:rPr>
                <w:rFonts w:ascii="Twinkl Cursive Looped" w:hAnsi="Twinkl Cursive Looped"/>
                <w:color w:val="auto"/>
                <w:sz w:val="24"/>
                <w:szCs w:val="24"/>
              </w:rPr>
              <w:t>jig</w:t>
            </w:r>
            <w:r w:rsidRPr="009C260E">
              <w:rPr>
                <w:rFonts w:ascii="Twinkl Cursive Looped" w:hAnsi="Twinkl Cursive Looped"/>
                <w:color w:val="auto"/>
                <w:sz w:val="24"/>
                <w:szCs w:val="24"/>
              </w:rPr>
              <w:br/>
              <w:t>jag</w:t>
            </w:r>
          </w:p>
          <w:p w:rsidR="00427EF4" w:rsidRPr="009C260E" w:rsidRDefault="00427EF4" w:rsidP="001A3F73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</w:p>
          <w:p w:rsidR="00427EF4" w:rsidRPr="009C260E" w:rsidRDefault="00427EF4" w:rsidP="001A3F73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9C260E">
              <w:rPr>
                <w:rFonts w:ascii="Twinkl Cursive Looped" w:hAnsi="Twinkl Cursive Looped"/>
                <w:sz w:val="24"/>
                <w:szCs w:val="24"/>
              </w:rPr>
              <w:t>Dictation:</w:t>
            </w:r>
          </w:p>
          <w:p w:rsidR="00427EF4" w:rsidRPr="009C260E" w:rsidRDefault="00427EF4" w:rsidP="001A3F73">
            <w:pPr>
              <w:rPr>
                <w:rFonts w:ascii="Twinkl Cursive Looped" w:hAnsi="Twinkl Cursive Looped"/>
                <w:color w:val="FF0000"/>
              </w:rPr>
            </w:pPr>
            <w:r w:rsidRPr="009C260E">
              <w:rPr>
                <w:rFonts w:ascii="Twinkl Cursive Looped" w:hAnsi="Twinkl Cursive Looped"/>
                <w:color w:val="FF0000"/>
              </w:rPr>
              <w:t>The jug has jelly in it.</w:t>
            </w:r>
          </w:p>
          <w:p w:rsidR="00427EF4" w:rsidRPr="009C260E" w:rsidRDefault="00427EF4" w:rsidP="001A3F73">
            <w:pPr>
              <w:rPr>
                <w:rFonts w:ascii="Twinkl Cursive Looped" w:hAnsi="Twinkl Cursive Looped"/>
                <w:color w:val="FF0000"/>
              </w:rPr>
            </w:pPr>
            <w:r w:rsidRPr="009C260E">
              <w:rPr>
                <w:rFonts w:ascii="Twinkl Cursive Looped" w:hAnsi="Twinkl Cursive Looped"/>
                <w:color w:val="FF0000"/>
              </w:rPr>
              <w:t>She had to jump.</w:t>
            </w:r>
          </w:p>
          <w:p w:rsidR="00427EF4" w:rsidRPr="009C260E" w:rsidRDefault="00427EF4" w:rsidP="001A3F73">
            <w:pPr>
              <w:rPr>
                <w:rFonts w:ascii="Twinkl Cursive Looped" w:hAnsi="Twinkl Cursive Looped"/>
                <w:color w:val="FF0000"/>
              </w:rPr>
            </w:pPr>
            <w:r w:rsidRPr="009C260E">
              <w:rPr>
                <w:rFonts w:ascii="Twinkl Cursive Looped" w:hAnsi="Twinkl Cursive Looped"/>
                <w:color w:val="FF0000"/>
              </w:rPr>
              <w:t>My jumper is in the bed.</w:t>
            </w:r>
          </w:p>
          <w:p w:rsidR="00427EF4" w:rsidRPr="009C260E" w:rsidRDefault="00427EF4" w:rsidP="001A3F73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</w:tbl>
    <w:p w:rsidR="00134643" w:rsidRDefault="00134643" w:rsidP="00134643">
      <w:pPr>
        <w:pStyle w:val="BodyA"/>
        <w:spacing w:after="0" w:line="240" w:lineRule="auto"/>
        <w:rPr>
          <w:rFonts w:ascii="Comic Sans MS" w:hAnsi="Comic Sans MS"/>
        </w:rPr>
      </w:pPr>
    </w:p>
    <w:sectPr w:rsidR="00134643">
      <w:headerReference w:type="default" r:id="rId10"/>
      <w:footerReference w:type="default" r:id="rId11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23B" w:rsidRDefault="0008523B">
      <w:r>
        <w:separator/>
      </w:r>
    </w:p>
  </w:endnote>
  <w:endnote w:type="continuationSeparator" w:id="0">
    <w:p w:rsidR="0008523B" w:rsidRDefault="00085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winkl SemiBold">
    <w:altName w:val="Twinkl SemiBold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B65" w:rsidRDefault="00390B6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23B" w:rsidRDefault="0008523B">
      <w:r>
        <w:separator/>
      </w:r>
    </w:p>
  </w:footnote>
  <w:footnote w:type="continuationSeparator" w:id="0">
    <w:p w:rsidR="0008523B" w:rsidRDefault="000852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B65" w:rsidRDefault="00390B65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C5518"/>
    <w:multiLevelType w:val="hybridMultilevel"/>
    <w:tmpl w:val="76761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B65"/>
    <w:rsid w:val="0008523B"/>
    <w:rsid w:val="000A2E48"/>
    <w:rsid w:val="00134643"/>
    <w:rsid w:val="00326550"/>
    <w:rsid w:val="00390092"/>
    <w:rsid w:val="00390B65"/>
    <w:rsid w:val="00427EF4"/>
    <w:rsid w:val="00431B72"/>
    <w:rsid w:val="005615F9"/>
    <w:rsid w:val="005C131C"/>
    <w:rsid w:val="007B23D6"/>
    <w:rsid w:val="00977089"/>
    <w:rsid w:val="009C260E"/>
    <w:rsid w:val="00D50BBE"/>
    <w:rsid w:val="00DC4DE4"/>
    <w:rsid w:val="00E2743A"/>
    <w:rsid w:val="00F269B4"/>
    <w:rsid w:val="00F6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0059B"/>
  <w15:docId w15:val="{6440F5B4-9E34-4DBA-A362-C3C8AF6B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  <w:style w:type="paragraph" w:customStyle="1" w:styleId="Default">
    <w:name w:val="Default"/>
    <w:rsid w:val="0039009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customStyle="1" w:styleId="Pa4">
    <w:name w:val="Pa4"/>
    <w:basedOn w:val="Default"/>
    <w:next w:val="Default"/>
    <w:uiPriority w:val="99"/>
    <w:rsid w:val="00390092"/>
    <w:pPr>
      <w:spacing w:line="241" w:lineRule="atLeast"/>
    </w:pPr>
    <w:rPr>
      <w:rFonts w:cs="Times New Roman"/>
      <w:color w:val="auto"/>
    </w:rPr>
  </w:style>
  <w:style w:type="character" w:customStyle="1" w:styleId="A3">
    <w:name w:val="A3"/>
    <w:uiPriority w:val="99"/>
    <w:rsid w:val="00390092"/>
    <w:rPr>
      <w:rFonts w:cs="Roboto"/>
      <w:color w:val="000000"/>
      <w:sz w:val="18"/>
      <w:szCs w:val="18"/>
    </w:rPr>
  </w:style>
  <w:style w:type="paragraph" w:customStyle="1" w:styleId="Pa1">
    <w:name w:val="Pa1"/>
    <w:basedOn w:val="Default"/>
    <w:next w:val="Default"/>
    <w:uiPriority w:val="99"/>
    <w:rsid w:val="00390092"/>
    <w:pPr>
      <w:spacing w:line="321" w:lineRule="atLeast"/>
    </w:pPr>
    <w:rPr>
      <w:rFonts w:ascii="Twinkl" w:hAnsi="Twinkl" w:cs="Times New Roman"/>
      <w:color w:val="auto"/>
    </w:rPr>
  </w:style>
  <w:style w:type="paragraph" w:styleId="ListParagraph">
    <w:name w:val="List Paragraph"/>
    <w:basedOn w:val="Normal"/>
    <w:uiPriority w:val="34"/>
    <w:qFormat/>
    <w:rsid w:val="003900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2E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E48"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uiPriority w:val="39"/>
    <w:rsid w:val="00427E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4e569117aafab509fa3e16a3f816f00d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62b06e541f67b54463217af859bfb92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780D38-76DA-40BC-A675-7827E103E592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2.xml><?xml version="1.0" encoding="utf-8"?>
<ds:datastoreItem xmlns:ds="http://schemas.openxmlformats.org/officeDocument/2006/customXml" ds:itemID="{6734A832-E283-4D2D-AB55-8F7DCCABF7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D13568-00A0-4337-AEB4-F320A0282B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2B659300</Template>
  <TotalTime>39</TotalTime>
  <Pages>3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5</cp:revision>
  <cp:lastPrinted>2024-09-11T17:40:00Z</cp:lastPrinted>
  <dcterms:created xsi:type="dcterms:W3CDTF">2023-09-08T11:33:00Z</dcterms:created>
  <dcterms:modified xsi:type="dcterms:W3CDTF">2024-09-11T17:40:00Z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