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94E" w:rsidRDefault="008667DB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0B514B96" wp14:editId="48CD6327">
            <wp:simplePos x="0" y="0"/>
            <wp:positionH relativeFrom="column">
              <wp:posOffset>2842895</wp:posOffset>
            </wp:positionH>
            <wp:positionV relativeFrom="paragraph">
              <wp:posOffset>3810</wp:posOffset>
            </wp:positionV>
            <wp:extent cx="1409700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308" y="21486"/>
                <wp:lineTo x="21308" y="0"/>
                <wp:lineTo x="0" y="0"/>
              </wp:wrapPolygon>
            </wp:wrapTight>
            <wp:docPr id="10" name="Picture 10" descr="Image result for ancient egy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ancient egyp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564A66E5" wp14:editId="7F5A368E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2665095" cy="1498600"/>
            <wp:effectExtent l="0" t="0" r="1905" b="6350"/>
            <wp:wrapSquare wrapText="bothSides"/>
            <wp:docPr id="6" name="Picture 6" descr="Image result for ancient egy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cient egyp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095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42EBDDD9" wp14:editId="6DAA95D6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243455" cy="1494790"/>
            <wp:effectExtent l="0" t="0" r="4445" b="0"/>
            <wp:wrapTight wrapText="bothSides">
              <wp:wrapPolygon edited="0">
                <wp:start x="0" y="0"/>
                <wp:lineTo x="0" y="21196"/>
                <wp:lineTo x="21459" y="21196"/>
                <wp:lineTo x="21459" y="0"/>
                <wp:lineTo x="0" y="0"/>
              </wp:wrapPolygon>
            </wp:wrapTight>
            <wp:docPr id="2" name="Picture 2" descr="Image result for ancient egy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ncient egyp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594E" w:rsidRPr="00AB594E">
        <w:rPr>
          <w:noProof/>
          <w:lang w:eastAsia="en-GB"/>
        </w:rPr>
        <w:t xml:space="preserve"> </w:t>
      </w:r>
    </w:p>
    <w:p w:rsidR="005348DA" w:rsidRDefault="008667DB">
      <w:r w:rsidRPr="00AB594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FD80C89" wp14:editId="4E65D4D6">
                <wp:simplePos x="0" y="0"/>
                <wp:positionH relativeFrom="margin">
                  <wp:posOffset>635000</wp:posOffset>
                </wp:positionH>
                <wp:positionV relativeFrom="paragraph">
                  <wp:posOffset>97790</wp:posOffset>
                </wp:positionV>
                <wp:extent cx="5362575" cy="24003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2575" cy="24003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48DA" w:rsidRPr="00B23584" w:rsidRDefault="005348DA" w:rsidP="004D6238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b/>
                                <w:sz w:val="72"/>
                              </w:rPr>
                            </w:pPr>
                            <w:r w:rsidRPr="00B23584">
                              <w:rPr>
                                <w:rFonts w:ascii="Twinkl Cursive Looped" w:hAnsi="Twinkl Cursive Looped" w:cstheme="minorHAnsi"/>
                                <w:b/>
                                <w:sz w:val="72"/>
                              </w:rPr>
                              <w:t>Walk Like an Egyptian</w:t>
                            </w:r>
                          </w:p>
                          <w:p w:rsidR="00AB594E" w:rsidRPr="00B23584" w:rsidRDefault="003E0E97" w:rsidP="004D6238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b/>
                                <w:sz w:val="46"/>
                              </w:rPr>
                            </w:pPr>
                            <w:r w:rsidRPr="00B23584">
                              <w:rPr>
                                <w:rFonts w:ascii="Twinkl Cursive Looped" w:hAnsi="Twinkl Cursive Looped" w:cstheme="minorHAnsi"/>
                                <w:b/>
                                <w:sz w:val="46"/>
                              </w:rPr>
                              <w:t xml:space="preserve"> </w:t>
                            </w:r>
                            <w:r w:rsidRPr="00B23584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</w:rPr>
                              <w:t>H</w:t>
                            </w:r>
                            <w:r w:rsidR="00AB594E" w:rsidRPr="00B23584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</w:rPr>
                              <w:t>omework</w:t>
                            </w:r>
                            <w:r w:rsidRPr="00B23584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</w:rPr>
                              <w:t xml:space="preserve"> M</w:t>
                            </w:r>
                            <w:r w:rsidR="00AB594E" w:rsidRPr="00B23584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</w:rPr>
                              <w:t>enu</w:t>
                            </w:r>
                            <w:r w:rsidR="00CD46A8" w:rsidRPr="00B23584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</w:rPr>
                              <w:t xml:space="preserve"> - </w:t>
                            </w:r>
                            <w:r w:rsidR="005348DA" w:rsidRPr="00B23584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</w:rPr>
                              <w:t>Summer Term 1</w:t>
                            </w:r>
                            <w:r w:rsidRPr="00B23584">
                              <w:rPr>
                                <w:rFonts w:ascii="Twinkl Cursive Looped" w:hAnsi="Twinkl Cursive Looped" w:cstheme="minorHAnsi"/>
                                <w:b/>
                                <w:sz w:val="48"/>
                              </w:rPr>
                              <w:t xml:space="preserve"> </w:t>
                            </w:r>
                          </w:p>
                          <w:p w:rsidR="004D6238" w:rsidRPr="00B23584" w:rsidRDefault="004D6238" w:rsidP="004D6238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</w:pPr>
                            <w:r w:rsidRPr="00B23584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Due: Friday </w:t>
                            </w:r>
                            <w:r w:rsidR="00B23584" w:rsidRPr="00B23584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>16</w:t>
                            </w:r>
                            <w:r w:rsidR="00B23584" w:rsidRPr="00B23584">
                              <w:rPr>
                                <w:rFonts w:ascii="Twinkl Cursive Looped" w:hAnsi="Twinkl Cursive Looped" w:cstheme="minorHAnsi"/>
                                <w:sz w:val="30"/>
                                <w:vertAlign w:val="superscript"/>
                              </w:rPr>
                              <w:t>th</w:t>
                            </w:r>
                            <w:r w:rsidR="00B23584" w:rsidRPr="00B23584">
                              <w:rPr>
                                <w:rFonts w:ascii="Twinkl Cursive Looped" w:hAnsi="Twinkl Cursive Looped" w:cstheme="minorHAnsi"/>
                                <w:sz w:val="30"/>
                              </w:rPr>
                              <w:t xml:space="preserve"> May 2025</w:t>
                            </w:r>
                          </w:p>
                          <w:p w:rsidR="00B23584" w:rsidRPr="00B23584" w:rsidRDefault="00B23584" w:rsidP="00B23584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B23584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>Please email photographs of your work/presentations or bring your work in to share with everyone on the decking.</w:t>
                            </w:r>
                          </w:p>
                          <w:p w:rsidR="00B23584" w:rsidRPr="00B23584" w:rsidRDefault="00B23584" w:rsidP="00B23584">
                            <w:pPr>
                              <w:spacing w:after="120" w:line="240" w:lineRule="auto"/>
                              <w:jc w:val="center"/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</w:pPr>
                            <w:r w:rsidRPr="00B23584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t xml:space="preserve">We would love to celebrate your hard work. </w:t>
                            </w:r>
                            <w:r w:rsidRPr="00B23584">
                              <w:rPr>
                                <w:rFonts w:ascii="Twinkl Cursive Looped" w:hAnsi="Twinkl Cursive Looped" w:cstheme="minorHAnsi"/>
                                <w:sz w:val="28"/>
                              </w:rPr>
                              <w:sym w:font="Wingdings" w:char="F04A"/>
                            </w:r>
                          </w:p>
                          <w:p w:rsidR="003E0E97" w:rsidRPr="00CD46A8" w:rsidRDefault="003E0E97" w:rsidP="006F61DB">
                            <w:pPr>
                              <w:jc w:val="center"/>
                              <w:rPr>
                                <w:rFonts w:cstheme="minorHAnsi"/>
                                <w:i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80C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0pt;margin-top:7.7pt;width:422.25pt;height:189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" fillcolor="white [3201]" strokecolor="red" strokeweight="2pt">
                <v:textbox>
                  <w:txbxContent>
                    <w:p w:rsidR="005348DA" w:rsidRPr="00B23584" w:rsidRDefault="005348DA" w:rsidP="004D6238">
                      <w:pPr>
                        <w:spacing w:after="0" w:line="240" w:lineRule="auto"/>
                        <w:jc w:val="center"/>
                        <w:rPr>
                          <w:rFonts w:ascii="Twinkl Cursive Looped" w:hAnsi="Twinkl Cursive Looped" w:cstheme="minorHAnsi"/>
                          <w:b/>
                          <w:sz w:val="72"/>
                        </w:rPr>
                      </w:pPr>
                      <w:r w:rsidRPr="00B23584">
                        <w:rPr>
                          <w:rFonts w:ascii="Twinkl Cursive Looped" w:hAnsi="Twinkl Cursive Looped" w:cstheme="minorHAnsi"/>
                          <w:b/>
                          <w:sz w:val="72"/>
                        </w:rPr>
                        <w:t>Walk Like an Egyptian</w:t>
                      </w:r>
                    </w:p>
                    <w:p w:rsidR="00AB594E" w:rsidRPr="00B23584" w:rsidRDefault="003E0E97" w:rsidP="004D6238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b/>
                          <w:sz w:val="46"/>
                        </w:rPr>
                      </w:pPr>
                      <w:r w:rsidRPr="00B23584">
                        <w:rPr>
                          <w:rFonts w:ascii="Twinkl Cursive Looped" w:hAnsi="Twinkl Cursive Looped" w:cstheme="minorHAnsi"/>
                          <w:b/>
                          <w:sz w:val="46"/>
                        </w:rPr>
                        <w:t xml:space="preserve"> </w:t>
                      </w:r>
                      <w:r w:rsidRPr="00B23584">
                        <w:rPr>
                          <w:rFonts w:ascii="Twinkl Cursive Looped" w:hAnsi="Twinkl Cursive Looped" w:cstheme="minorHAnsi"/>
                          <w:b/>
                          <w:sz w:val="48"/>
                        </w:rPr>
                        <w:t>H</w:t>
                      </w:r>
                      <w:r w:rsidR="00AB594E" w:rsidRPr="00B23584">
                        <w:rPr>
                          <w:rFonts w:ascii="Twinkl Cursive Looped" w:hAnsi="Twinkl Cursive Looped" w:cstheme="minorHAnsi"/>
                          <w:b/>
                          <w:sz w:val="48"/>
                        </w:rPr>
                        <w:t>omework</w:t>
                      </w:r>
                      <w:r w:rsidRPr="00B23584">
                        <w:rPr>
                          <w:rFonts w:ascii="Twinkl Cursive Looped" w:hAnsi="Twinkl Cursive Looped" w:cstheme="minorHAnsi"/>
                          <w:b/>
                          <w:sz w:val="48"/>
                        </w:rPr>
                        <w:t xml:space="preserve"> M</w:t>
                      </w:r>
                      <w:r w:rsidR="00AB594E" w:rsidRPr="00B23584">
                        <w:rPr>
                          <w:rFonts w:ascii="Twinkl Cursive Looped" w:hAnsi="Twinkl Cursive Looped" w:cstheme="minorHAnsi"/>
                          <w:b/>
                          <w:sz w:val="48"/>
                        </w:rPr>
                        <w:t>enu</w:t>
                      </w:r>
                      <w:r w:rsidR="00CD46A8" w:rsidRPr="00B23584">
                        <w:rPr>
                          <w:rFonts w:ascii="Twinkl Cursive Looped" w:hAnsi="Twinkl Cursive Looped" w:cstheme="minorHAnsi"/>
                          <w:b/>
                          <w:sz w:val="48"/>
                        </w:rPr>
                        <w:t xml:space="preserve"> - </w:t>
                      </w:r>
                      <w:r w:rsidR="005348DA" w:rsidRPr="00B23584">
                        <w:rPr>
                          <w:rFonts w:ascii="Twinkl Cursive Looped" w:hAnsi="Twinkl Cursive Looped" w:cstheme="minorHAnsi"/>
                          <w:b/>
                          <w:sz w:val="48"/>
                        </w:rPr>
                        <w:t>Summer Term 1</w:t>
                      </w:r>
                      <w:r w:rsidRPr="00B23584">
                        <w:rPr>
                          <w:rFonts w:ascii="Twinkl Cursive Looped" w:hAnsi="Twinkl Cursive Looped" w:cstheme="minorHAnsi"/>
                          <w:b/>
                          <w:sz w:val="48"/>
                        </w:rPr>
                        <w:t xml:space="preserve"> </w:t>
                      </w:r>
                    </w:p>
                    <w:p w:rsidR="004D6238" w:rsidRPr="00B23584" w:rsidRDefault="004D6238" w:rsidP="004D6238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30"/>
                        </w:rPr>
                      </w:pPr>
                      <w:r w:rsidRPr="00B23584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Due: Friday </w:t>
                      </w:r>
                      <w:r w:rsidR="00B23584" w:rsidRPr="00B23584">
                        <w:rPr>
                          <w:rFonts w:ascii="Twinkl Cursive Looped" w:hAnsi="Twinkl Cursive Looped" w:cstheme="minorHAnsi"/>
                          <w:sz w:val="30"/>
                        </w:rPr>
                        <w:t>16</w:t>
                      </w:r>
                      <w:r w:rsidR="00B23584" w:rsidRPr="00B23584">
                        <w:rPr>
                          <w:rFonts w:ascii="Twinkl Cursive Looped" w:hAnsi="Twinkl Cursive Looped" w:cstheme="minorHAnsi"/>
                          <w:sz w:val="30"/>
                          <w:vertAlign w:val="superscript"/>
                        </w:rPr>
                        <w:t>th</w:t>
                      </w:r>
                      <w:r w:rsidR="00B23584" w:rsidRPr="00B23584">
                        <w:rPr>
                          <w:rFonts w:ascii="Twinkl Cursive Looped" w:hAnsi="Twinkl Cursive Looped" w:cstheme="minorHAnsi"/>
                          <w:sz w:val="30"/>
                        </w:rPr>
                        <w:t xml:space="preserve"> May 2025</w:t>
                      </w:r>
                    </w:p>
                    <w:p w:rsidR="00B23584" w:rsidRPr="00B23584" w:rsidRDefault="00B23584" w:rsidP="00B23584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B23584">
                        <w:rPr>
                          <w:rFonts w:ascii="Twinkl Cursive Looped" w:hAnsi="Twinkl Cursive Looped" w:cstheme="minorHAnsi"/>
                          <w:sz w:val="28"/>
                        </w:rPr>
                        <w:t>Please email photographs of your work/presentations or bring your work in to share with everyone on the decking.</w:t>
                      </w:r>
                    </w:p>
                    <w:p w:rsidR="00B23584" w:rsidRPr="00B23584" w:rsidRDefault="00B23584" w:rsidP="00B23584">
                      <w:pPr>
                        <w:spacing w:after="120" w:line="240" w:lineRule="auto"/>
                        <w:jc w:val="center"/>
                        <w:rPr>
                          <w:rFonts w:ascii="Twinkl Cursive Looped" w:hAnsi="Twinkl Cursive Looped" w:cstheme="minorHAnsi"/>
                          <w:sz w:val="28"/>
                        </w:rPr>
                      </w:pPr>
                      <w:r w:rsidRPr="00B23584">
                        <w:rPr>
                          <w:rFonts w:ascii="Twinkl Cursive Looped" w:hAnsi="Twinkl Cursive Looped" w:cstheme="minorHAnsi"/>
                          <w:sz w:val="28"/>
                        </w:rPr>
                        <w:t xml:space="preserve">We would love to celebrate your hard work. </w:t>
                      </w:r>
                      <w:r w:rsidRPr="00B23584">
                        <w:rPr>
                          <w:rFonts w:ascii="Twinkl Cursive Looped" w:hAnsi="Twinkl Cursive Looped" w:cstheme="minorHAnsi"/>
                          <w:sz w:val="28"/>
                        </w:rPr>
                        <w:sym w:font="Wingdings" w:char="F04A"/>
                      </w:r>
                    </w:p>
                    <w:p w:rsidR="003E0E97" w:rsidRPr="00CD46A8" w:rsidRDefault="003E0E97" w:rsidP="006F61DB">
                      <w:pPr>
                        <w:jc w:val="center"/>
                        <w:rPr>
                          <w:rFonts w:cstheme="minorHAnsi"/>
                          <w:i/>
                          <w:sz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348DA" w:rsidRDefault="005348DA"/>
    <w:p w:rsidR="005348DA" w:rsidRDefault="005348DA"/>
    <w:tbl>
      <w:tblPr>
        <w:tblStyle w:val="TableGrid"/>
        <w:tblpPr w:leftFromText="180" w:rightFromText="180" w:vertAnchor="text" w:horzAnchor="margin" w:tblpXSpec="center" w:tblpY="2660"/>
        <w:tblW w:w="5000" w:type="pct"/>
        <w:tblLayout w:type="fixed"/>
        <w:tblLook w:val="04A0" w:firstRow="1" w:lastRow="0" w:firstColumn="1" w:lastColumn="0" w:noHBand="0" w:noVBand="1"/>
      </w:tblPr>
      <w:tblGrid>
        <w:gridCol w:w="2614"/>
        <w:gridCol w:w="870"/>
        <w:gridCol w:w="1744"/>
        <w:gridCol w:w="1740"/>
        <w:gridCol w:w="874"/>
        <w:gridCol w:w="2614"/>
      </w:tblGrid>
      <w:tr w:rsidR="008667DB" w:rsidTr="008667DB">
        <w:trPr>
          <w:trHeight w:val="2811"/>
        </w:trPr>
        <w:tc>
          <w:tcPr>
            <w:tcW w:w="1666" w:type="pct"/>
            <w:gridSpan w:val="2"/>
          </w:tcPr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b/>
                <w:sz w:val="24"/>
                <w:szCs w:val="24"/>
              </w:rPr>
              <w:t>ART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Research ideas and create another headdress for Tutankhamun.</w:t>
            </w:r>
          </w:p>
          <w:p w:rsidR="00CD46A8" w:rsidRPr="00B23584" w:rsidRDefault="00CD46A8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:rsidR="00CD46A8" w:rsidRPr="00B23584" w:rsidRDefault="00CD46A8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5D313E28" wp14:editId="452A5E12">
                  <wp:extent cx="1832131" cy="1219200"/>
                  <wp:effectExtent l="0" t="0" r="0" b="0"/>
                  <wp:docPr id="4" name="Picture 4" descr="Ancient Egyptian Headband | Kids' Crafts | Fun Craft Ideas |  FirstPalett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cient Egyptian Headband | Kids' Crafts | Fun Craft Ideas |  FirstPalett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721" cy="1226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b/>
                <w:sz w:val="18"/>
                <w:szCs w:val="24"/>
              </w:rPr>
              <w:t>This links to the Rights of the Child Article 31 ‘You have the right to rest, play and take part in artistic activities.</w:t>
            </w:r>
          </w:p>
        </w:tc>
        <w:tc>
          <w:tcPr>
            <w:tcW w:w="1666" w:type="pct"/>
            <w:gridSpan w:val="2"/>
          </w:tcPr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b/>
                <w:sz w:val="24"/>
                <w:szCs w:val="24"/>
              </w:rPr>
              <w:t>MATHS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The ancient Egyptians were said to make right-angled triangles using a rope which was knotted to make 12 equal sections.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12"/>
                <w:szCs w:val="24"/>
              </w:rPr>
            </w:pP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If you have a rope knotted like this, what other triangles can you make? (You must have a knot at each corner.)  What regular shapes can you make?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567B4B4" wp14:editId="768C20E6">
                  <wp:extent cx="2078132" cy="854263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517" cy="862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8" w:type="pct"/>
            <w:gridSpan w:val="2"/>
          </w:tcPr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b/>
                <w:sz w:val="24"/>
                <w:szCs w:val="24"/>
              </w:rPr>
              <w:t>ENGLISH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Write a persuasive leaflet encouraging people to visit to visit the pyramids of Ancient Egypt.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78D70AA4" wp14:editId="6CC035C7">
                  <wp:extent cx="1975080" cy="1314450"/>
                  <wp:effectExtent l="0" t="0" r="6350" b="0"/>
                  <wp:docPr id="3" name="Picture 3" descr="https://upload.wikimedia.org/wikipedia/commons/thumb/a/af/All_Gizah_Pyramids.jpg/290px-All_Gizah_Pyrami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upload.wikimedia.org/wikipedia/commons/thumb/a/af/All_Gizah_Pyramids.jpg/290px-All_Gizah_Pyramid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965" cy="1325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7DB" w:rsidTr="008667DB">
        <w:trPr>
          <w:trHeight w:val="1858"/>
        </w:trPr>
        <w:tc>
          <w:tcPr>
            <w:tcW w:w="1250" w:type="pct"/>
          </w:tcPr>
          <w:p w:rsidR="008667DB" w:rsidRPr="00B23584" w:rsidRDefault="00B23584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1D71428D" wp14:editId="1D12E148">
                  <wp:simplePos x="0" y="0"/>
                  <wp:positionH relativeFrom="column">
                    <wp:posOffset>357789</wp:posOffset>
                  </wp:positionH>
                  <wp:positionV relativeFrom="paragraph">
                    <wp:posOffset>238713</wp:posOffset>
                  </wp:positionV>
                  <wp:extent cx="887095" cy="900430"/>
                  <wp:effectExtent l="0" t="0" r="8255" b="0"/>
                  <wp:wrapSquare wrapText="bothSides"/>
                  <wp:docPr id="7" name="Picture 7" descr="Set of 4 Egyptian Gold God Canopic Jars Statue Figure Ornament Ancient  Egypt : Amazon.co.uk: Home &amp; Kit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t of 4 Egyptian Gold God Canopic Jars Statue Figure Ornament Ancient  Egypt : Amazon.co.uk: Home &amp;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87095" cy="900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667DB" w:rsidRPr="00B23584">
              <w:rPr>
                <w:rFonts w:ascii="Twinkl Cursive Looped" w:hAnsi="Twinkl Cursive Looped" w:cstheme="minorHAnsi"/>
                <w:b/>
                <w:sz w:val="24"/>
                <w:szCs w:val="24"/>
              </w:rPr>
              <w:t>DT</w:t>
            </w:r>
          </w:p>
          <w:p w:rsidR="00CD46A8" w:rsidRPr="00B23584" w:rsidRDefault="008667DB" w:rsidP="00CD46A8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Design and make an Ancient Egyptian Canopic jar using materials of your choice.</w:t>
            </w:r>
          </w:p>
          <w:p w:rsidR="00CD46A8" w:rsidRPr="00B23584" w:rsidRDefault="00CD46A8" w:rsidP="008667DB">
            <w:pPr>
              <w:jc w:val="center"/>
              <w:rPr>
                <w:rFonts w:ascii="Twinkl Cursive Looped" w:hAnsi="Twinkl Cursive Looped" w:cstheme="minorHAnsi"/>
                <w:sz w:val="14"/>
                <w:szCs w:val="24"/>
              </w:rPr>
            </w:pPr>
          </w:p>
        </w:tc>
        <w:tc>
          <w:tcPr>
            <w:tcW w:w="1250" w:type="pct"/>
            <w:gridSpan w:val="2"/>
          </w:tcPr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b/>
                <w:sz w:val="24"/>
                <w:szCs w:val="24"/>
              </w:rPr>
              <w:t>INTERNET SAFETY</w:t>
            </w:r>
          </w:p>
          <w:p w:rsidR="00CD46A8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Explain which apps, games and websites are ap</w:t>
            </w:r>
            <w:r w:rsidR="00CD46A8" w:rsidRPr="00B23584">
              <w:rPr>
                <w:rFonts w:ascii="Twinkl Cursive Looped" w:hAnsi="Twinkl Cursive Looped" w:cstheme="minorHAnsi"/>
                <w:sz w:val="24"/>
                <w:szCs w:val="24"/>
              </w:rPr>
              <w:t xml:space="preserve">propriate for a child of my age? </w:t>
            </w:r>
          </w:p>
          <w:p w:rsidR="00CD46A8" w:rsidRPr="00B23584" w:rsidRDefault="00CD46A8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Give examples.</w:t>
            </w:r>
          </w:p>
          <w:p w:rsidR="00CD46A8" w:rsidRPr="00B23584" w:rsidRDefault="00CD46A8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Draw a poster demonstrating this.</w:t>
            </w:r>
          </w:p>
        </w:tc>
        <w:tc>
          <w:tcPr>
            <w:tcW w:w="1250" w:type="pct"/>
            <w:gridSpan w:val="2"/>
          </w:tcPr>
          <w:p w:rsidR="008667DB" w:rsidRPr="00B23584" w:rsidRDefault="008667DB" w:rsidP="008667DB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b/>
                <w:sz w:val="24"/>
                <w:szCs w:val="24"/>
              </w:rPr>
              <w:t xml:space="preserve">PSHE 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sz w:val="24"/>
                <w:szCs w:val="24"/>
              </w:rPr>
              <w:t>Eat something you’ve not tried before! Take a photo of the food and your face before and after you have tried it.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b/>
                <w:sz w:val="18"/>
                <w:szCs w:val="24"/>
              </w:rPr>
              <w:t xml:space="preserve">Our tastes in food can change as we </w:t>
            </w:r>
            <w:r w:rsidRPr="00B23584">
              <w:rPr>
                <w:rFonts w:ascii="Twinkl Cursive Looped" w:hAnsi="Twinkl Cursive Looped"/>
                <w:b/>
                <w:sz w:val="18"/>
                <w:szCs w:val="18"/>
              </w:rPr>
              <w:t>get older, so there is always an opportunity to try something again too!</w:t>
            </w:r>
          </w:p>
        </w:tc>
        <w:tc>
          <w:tcPr>
            <w:tcW w:w="1250" w:type="pct"/>
          </w:tcPr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b/>
                <w:sz w:val="24"/>
                <w:szCs w:val="24"/>
              </w:rPr>
              <w:t>SCHOOL VALUE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b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b/>
                <w:sz w:val="24"/>
                <w:szCs w:val="24"/>
              </w:rPr>
              <w:t>HONESTY</w:t>
            </w:r>
          </w:p>
          <w:p w:rsidR="008667DB" w:rsidRPr="00B23584" w:rsidRDefault="008667DB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 w:cstheme="minorHAnsi"/>
                <w:sz w:val="24"/>
                <w:szCs w:val="24"/>
              </w:rPr>
              <w:t>Write a short play script demonstrating the importance of being honest.</w:t>
            </w:r>
          </w:p>
          <w:p w:rsidR="00CD46A8" w:rsidRPr="00B23584" w:rsidRDefault="00CD46A8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</w:p>
          <w:p w:rsidR="00CD46A8" w:rsidRPr="00B23584" w:rsidRDefault="00CD46A8" w:rsidP="008667DB">
            <w:pPr>
              <w:jc w:val="center"/>
              <w:rPr>
                <w:rFonts w:ascii="Twinkl Cursive Looped" w:hAnsi="Twinkl Cursive Looped" w:cstheme="minorHAnsi"/>
                <w:sz w:val="24"/>
                <w:szCs w:val="24"/>
              </w:rPr>
            </w:pPr>
            <w:r w:rsidRPr="00B23584">
              <w:rPr>
                <w:rFonts w:ascii="Twinkl Cursive Looped" w:hAnsi="Twinkl Cursive Looped"/>
                <w:noProof/>
                <w:lang w:eastAsia="en-GB"/>
              </w:rPr>
              <w:drawing>
                <wp:inline distT="0" distB="0" distL="0" distR="0" wp14:anchorId="78595AA0" wp14:editId="16F6934E">
                  <wp:extent cx="1543050" cy="771525"/>
                  <wp:effectExtent l="0" t="0" r="0" b="9525"/>
                  <wp:docPr id="5" name="Picture 5" descr="Honesty - Assignment 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nesty - Assignment 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800" cy="78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348DA" w:rsidRDefault="005348DA"/>
    <w:p w:rsidR="0015422C" w:rsidRDefault="0015422C"/>
    <w:p w:rsidR="0015422C" w:rsidRDefault="0015422C"/>
    <w:p w:rsidR="00681CB0" w:rsidRDefault="00681CB0">
      <w:bookmarkStart w:id="0" w:name="_GoBack"/>
      <w:bookmarkEnd w:id="0"/>
    </w:p>
    <w:sectPr w:rsidR="00681CB0" w:rsidSect="008667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4E"/>
    <w:rsid w:val="0015422C"/>
    <w:rsid w:val="00335255"/>
    <w:rsid w:val="003B2D56"/>
    <w:rsid w:val="003D5B56"/>
    <w:rsid w:val="003E0E97"/>
    <w:rsid w:val="003E6776"/>
    <w:rsid w:val="004D6238"/>
    <w:rsid w:val="005348DA"/>
    <w:rsid w:val="00681CB0"/>
    <w:rsid w:val="006A0613"/>
    <w:rsid w:val="006D1EEF"/>
    <w:rsid w:val="006F1129"/>
    <w:rsid w:val="006F61DB"/>
    <w:rsid w:val="007F26C5"/>
    <w:rsid w:val="008667DB"/>
    <w:rsid w:val="0087573E"/>
    <w:rsid w:val="008A012A"/>
    <w:rsid w:val="008D5E44"/>
    <w:rsid w:val="00AA0D15"/>
    <w:rsid w:val="00AB594E"/>
    <w:rsid w:val="00B23584"/>
    <w:rsid w:val="00BB35CF"/>
    <w:rsid w:val="00C83FD8"/>
    <w:rsid w:val="00CD46A8"/>
    <w:rsid w:val="00DC1A7B"/>
    <w:rsid w:val="00E13B24"/>
    <w:rsid w:val="00E17B6C"/>
    <w:rsid w:val="00EB117E"/>
    <w:rsid w:val="00EC7512"/>
    <w:rsid w:val="00F6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72185"/>
  <w15:docId w15:val="{047A2354-1AB2-4BDA-93DF-8E14143C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5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9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B5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n">
    <w:name w:val="mn"/>
    <w:basedOn w:val="DefaultParagraphFont"/>
    <w:rsid w:val="00EC7512"/>
  </w:style>
  <w:style w:type="paragraph" w:styleId="NormalWeb">
    <w:name w:val="Normal (Web)"/>
    <w:basedOn w:val="Normal"/>
    <w:uiPriority w:val="99"/>
    <w:semiHidden/>
    <w:unhideWhenUsed/>
    <w:rsid w:val="008D5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4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115FA0-7789-4B4A-B0CD-84D391DC6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EFFF7-C8FC-4568-85A8-61725243FC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C89B2338</Template>
  <TotalTime>6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Hollie Bowkett</dc:creator>
  <cp:lastModifiedBy>Suzanne Knutt</cp:lastModifiedBy>
  <cp:revision>6</cp:revision>
  <cp:lastPrinted>2022-05-04T16:55:00Z</cp:lastPrinted>
  <dcterms:created xsi:type="dcterms:W3CDTF">2022-09-05T17:45:00Z</dcterms:created>
  <dcterms:modified xsi:type="dcterms:W3CDTF">2024-09-13T11:29:00Z</dcterms:modified>
</cp:coreProperties>
</file>