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C82DEB" w14:textId="61B6D03F" w:rsidR="00AB594E" w:rsidRDefault="001D26E6">
      <w:r w:rsidRPr="00AB59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608831" wp14:editId="4F3691A9">
                <wp:simplePos x="0" y="0"/>
                <wp:positionH relativeFrom="column">
                  <wp:posOffset>0</wp:posOffset>
                </wp:positionH>
                <wp:positionV relativeFrom="paragraph">
                  <wp:posOffset>1485900</wp:posOffset>
                </wp:positionV>
                <wp:extent cx="6715125" cy="20193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125" cy="2019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4758AF" w14:textId="77777777" w:rsidR="00A31601" w:rsidRPr="0034699E" w:rsidRDefault="00CE3DD1" w:rsidP="0034699E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48"/>
                              </w:rPr>
                            </w:pPr>
                            <w:r w:rsidRPr="0034699E">
                              <w:rPr>
                                <w:rFonts w:ascii="Twinkl Cursive Looped" w:hAnsi="Twinkl Cursive Looped"/>
                                <w:b/>
                                <w:sz w:val="48"/>
                              </w:rPr>
                              <w:t>Light and Shadow</w:t>
                            </w:r>
                            <w:r w:rsidR="00F62B16" w:rsidRPr="0034699E">
                              <w:rPr>
                                <w:rFonts w:ascii="Twinkl Cursive Looped" w:hAnsi="Twinkl Cursive Looped"/>
                                <w:b/>
                                <w:sz w:val="48"/>
                              </w:rPr>
                              <w:t xml:space="preserve"> </w:t>
                            </w:r>
                          </w:p>
                          <w:p w14:paraId="4C682B77" w14:textId="4E547649" w:rsidR="00875249" w:rsidRPr="0034699E" w:rsidRDefault="00875249" w:rsidP="0034699E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44"/>
                              </w:rPr>
                            </w:pPr>
                            <w:r w:rsidRPr="0034699E">
                              <w:rPr>
                                <w:rFonts w:ascii="Twinkl Cursive Looped" w:hAnsi="Twinkl Cursive Looped"/>
                                <w:b/>
                                <w:sz w:val="44"/>
                              </w:rPr>
                              <w:t>Homework Menu - Spring Term 2</w:t>
                            </w:r>
                          </w:p>
                          <w:p w14:paraId="68C1CB8E" w14:textId="6D764A2E" w:rsidR="00B2159D" w:rsidRPr="0034699E" w:rsidRDefault="00B2159D" w:rsidP="0034699E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</w:pPr>
                            <w:r w:rsidRPr="0034699E"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  <w:t xml:space="preserve">Due: Friday </w:t>
                            </w:r>
                            <w:r w:rsidR="0034699E" w:rsidRPr="0034699E"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  <w:t>28</w:t>
                            </w:r>
                            <w:r w:rsidR="0034699E" w:rsidRPr="0034699E">
                              <w:rPr>
                                <w:rFonts w:ascii="Twinkl Cursive Looped" w:hAnsi="Twinkl Cursive Looped" w:cstheme="minorHAnsi"/>
                                <w:sz w:val="30"/>
                                <w:vertAlign w:val="superscript"/>
                              </w:rPr>
                              <w:t>th</w:t>
                            </w:r>
                            <w:r w:rsidR="0034699E" w:rsidRPr="0034699E"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  <w:t xml:space="preserve"> March 2025</w:t>
                            </w:r>
                          </w:p>
                          <w:p w14:paraId="2B76A19C" w14:textId="77777777" w:rsidR="0034699E" w:rsidRPr="0034699E" w:rsidRDefault="0034699E" w:rsidP="0034699E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</w:pPr>
                            <w:r w:rsidRPr="0034699E"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  <w:t>Please email photographs of your work/presentations or bring your work in to share with everyone on the decking.</w:t>
                            </w:r>
                          </w:p>
                          <w:p w14:paraId="01229D5E" w14:textId="77777777" w:rsidR="0034699E" w:rsidRPr="0034699E" w:rsidRDefault="0034699E" w:rsidP="0034699E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</w:pPr>
                            <w:r w:rsidRPr="0034699E"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  <w:t xml:space="preserve">We would love to celebrate your hard work. </w:t>
                            </w:r>
                            <w:r w:rsidRPr="0034699E"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  <w:sym w:font="Wingdings" w:char="F04A"/>
                            </w:r>
                          </w:p>
                          <w:p w14:paraId="381EC008" w14:textId="0AC2A85E" w:rsidR="00875249" w:rsidRPr="00590F3A" w:rsidRDefault="00875249" w:rsidP="0087524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FC372E">
                              <w:rPr>
                                <w:rFonts w:ascii="Comic Sans MS" w:hAnsi="Comic Sans MS"/>
                                <w:i/>
                              </w:rPr>
                              <w:t>activities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. </w:t>
                            </w:r>
                          </w:p>
                          <w:p w14:paraId="1F54633F" w14:textId="7E794E6A" w:rsidR="00AB594E" w:rsidRPr="00A31601" w:rsidRDefault="00AB594E" w:rsidP="0087524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6088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17pt;width:528.75pt;height:15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" fillcolor="white [3201]" strokecolor="#938953 [1614]" strokeweight="2pt">
                <v:textbox>
                  <w:txbxContent>
                    <w:p w14:paraId="5C4758AF" w14:textId="77777777" w:rsidR="00A31601" w:rsidRPr="0034699E" w:rsidRDefault="00CE3DD1" w:rsidP="0034699E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/>
                          <w:b/>
                          <w:sz w:val="48"/>
                        </w:rPr>
                      </w:pPr>
                      <w:r w:rsidRPr="0034699E">
                        <w:rPr>
                          <w:rFonts w:ascii="Twinkl Cursive Looped" w:hAnsi="Twinkl Cursive Looped"/>
                          <w:b/>
                          <w:sz w:val="48"/>
                        </w:rPr>
                        <w:t>Light and Shadow</w:t>
                      </w:r>
                      <w:r w:rsidR="00F62B16" w:rsidRPr="0034699E">
                        <w:rPr>
                          <w:rFonts w:ascii="Twinkl Cursive Looped" w:hAnsi="Twinkl Cursive Looped"/>
                          <w:b/>
                          <w:sz w:val="48"/>
                        </w:rPr>
                        <w:t xml:space="preserve"> </w:t>
                      </w:r>
                    </w:p>
                    <w:p w14:paraId="4C682B77" w14:textId="4E547649" w:rsidR="00875249" w:rsidRPr="0034699E" w:rsidRDefault="00875249" w:rsidP="0034699E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/>
                          <w:b/>
                          <w:sz w:val="44"/>
                        </w:rPr>
                      </w:pPr>
                      <w:r w:rsidRPr="0034699E">
                        <w:rPr>
                          <w:rFonts w:ascii="Twinkl Cursive Looped" w:hAnsi="Twinkl Cursive Looped"/>
                          <w:b/>
                          <w:sz w:val="44"/>
                        </w:rPr>
                        <w:t>Homework Menu - Spring Term 2</w:t>
                      </w:r>
                    </w:p>
                    <w:p w14:paraId="68C1CB8E" w14:textId="6D764A2E" w:rsidR="00B2159D" w:rsidRPr="0034699E" w:rsidRDefault="00B2159D" w:rsidP="0034699E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 w:cstheme="minorHAnsi"/>
                          <w:sz w:val="30"/>
                        </w:rPr>
                      </w:pPr>
                      <w:r w:rsidRPr="0034699E">
                        <w:rPr>
                          <w:rFonts w:ascii="Twinkl Cursive Looped" w:hAnsi="Twinkl Cursive Looped" w:cstheme="minorHAnsi"/>
                          <w:sz w:val="30"/>
                        </w:rPr>
                        <w:t xml:space="preserve">Due: Friday </w:t>
                      </w:r>
                      <w:r w:rsidR="0034699E" w:rsidRPr="0034699E">
                        <w:rPr>
                          <w:rFonts w:ascii="Twinkl Cursive Looped" w:hAnsi="Twinkl Cursive Looped" w:cstheme="minorHAnsi"/>
                          <w:sz w:val="30"/>
                        </w:rPr>
                        <w:t>28</w:t>
                      </w:r>
                      <w:r w:rsidR="0034699E" w:rsidRPr="0034699E">
                        <w:rPr>
                          <w:rFonts w:ascii="Twinkl Cursive Looped" w:hAnsi="Twinkl Cursive Looped" w:cstheme="minorHAnsi"/>
                          <w:sz w:val="30"/>
                          <w:vertAlign w:val="superscript"/>
                        </w:rPr>
                        <w:t>th</w:t>
                      </w:r>
                      <w:r w:rsidR="0034699E" w:rsidRPr="0034699E">
                        <w:rPr>
                          <w:rFonts w:ascii="Twinkl Cursive Looped" w:hAnsi="Twinkl Cursive Looped" w:cstheme="minorHAnsi"/>
                          <w:sz w:val="30"/>
                        </w:rPr>
                        <w:t xml:space="preserve"> March 2025</w:t>
                      </w:r>
                    </w:p>
                    <w:p w14:paraId="2B76A19C" w14:textId="77777777" w:rsidR="0034699E" w:rsidRPr="0034699E" w:rsidRDefault="0034699E" w:rsidP="0034699E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 w:cstheme="minorHAnsi"/>
                          <w:sz w:val="28"/>
                        </w:rPr>
                      </w:pPr>
                      <w:r w:rsidRPr="0034699E">
                        <w:rPr>
                          <w:rFonts w:ascii="Twinkl Cursive Looped" w:hAnsi="Twinkl Cursive Looped" w:cstheme="minorHAnsi"/>
                          <w:sz w:val="28"/>
                        </w:rPr>
                        <w:t>Please email photographs of your work/presentations or bring your work in to share with everyone on the decking.</w:t>
                      </w:r>
                    </w:p>
                    <w:p w14:paraId="01229D5E" w14:textId="77777777" w:rsidR="0034699E" w:rsidRPr="0034699E" w:rsidRDefault="0034699E" w:rsidP="0034699E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 w:cstheme="minorHAnsi"/>
                          <w:sz w:val="28"/>
                        </w:rPr>
                      </w:pPr>
                      <w:r w:rsidRPr="0034699E">
                        <w:rPr>
                          <w:rFonts w:ascii="Twinkl Cursive Looped" w:hAnsi="Twinkl Cursive Looped" w:cstheme="minorHAnsi"/>
                          <w:sz w:val="28"/>
                        </w:rPr>
                        <w:t xml:space="preserve">We would love to celebrate your hard work. </w:t>
                      </w:r>
                      <w:r w:rsidRPr="0034699E">
                        <w:rPr>
                          <w:rFonts w:ascii="Twinkl Cursive Looped" w:hAnsi="Twinkl Cursive Looped" w:cstheme="minorHAnsi"/>
                          <w:sz w:val="28"/>
                        </w:rPr>
                        <w:sym w:font="Wingdings" w:char="F04A"/>
                      </w:r>
                    </w:p>
                    <w:p w14:paraId="381EC008" w14:textId="0AC2A85E" w:rsidR="00875249" w:rsidRPr="00590F3A" w:rsidRDefault="00875249" w:rsidP="0087524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FC372E">
                        <w:rPr>
                          <w:rFonts w:ascii="Comic Sans MS" w:hAnsi="Comic Sans MS"/>
                          <w:i/>
                        </w:rPr>
                        <w:t>activities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. </w:t>
                      </w:r>
                    </w:p>
                    <w:p w14:paraId="1F54633F" w14:textId="7E794E6A" w:rsidR="00AB594E" w:rsidRPr="00A31601" w:rsidRDefault="00AB594E" w:rsidP="00875249">
                      <w:pPr>
                        <w:jc w:val="center"/>
                        <w:rPr>
                          <w:rFonts w:ascii="Comic Sans MS" w:hAnsi="Comic Sans MS"/>
                          <w:b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3756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0DA11A1F" wp14:editId="14FAC75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076450" cy="1339850"/>
            <wp:effectExtent l="0" t="0" r="0" b="0"/>
            <wp:wrapTight wrapText="bothSides">
              <wp:wrapPolygon edited="0">
                <wp:start x="0" y="0"/>
                <wp:lineTo x="0" y="21191"/>
                <wp:lineTo x="21402" y="21191"/>
                <wp:lineTo x="21402" y="0"/>
                <wp:lineTo x="0" y="0"/>
              </wp:wrapPolygon>
            </wp:wrapTight>
            <wp:docPr id="4" name="Picture 4" descr="Image result for light and shad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ight and shadow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2"/>
                    <a:stretch/>
                  </pic:blipFill>
                  <pic:spPr bwMode="auto">
                    <a:xfrm>
                      <a:off x="0" y="0"/>
                      <a:ext cx="2076450" cy="13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3756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3D4C4B8D" wp14:editId="7EA29F1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045970" cy="1355725"/>
            <wp:effectExtent l="0" t="0" r="0" b="0"/>
            <wp:wrapTight wrapText="bothSides">
              <wp:wrapPolygon edited="0">
                <wp:start x="0" y="0"/>
                <wp:lineTo x="0" y="21246"/>
                <wp:lineTo x="21318" y="21246"/>
                <wp:lineTo x="21318" y="0"/>
                <wp:lineTo x="0" y="0"/>
              </wp:wrapPolygon>
            </wp:wrapTight>
            <wp:docPr id="3" name="Picture 3" descr="Image result for light and shad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ight and shadow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970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3756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1A50AB42" wp14:editId="2E2204F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38350" cy="1370965"/>
            <wp:effectExtent l="0" t="0" r="0" b="635"/>
            <wp:wrapTight wrapText="bothSides">
              <wp:wrapPolygon edited="0">
                <wp:start x="0" y="0"/>
                <wp:lineTo x="0" y="21310"/>
                <wp:lineTo x="21398" y="21310"/>
                <wp:lineTo x="21398" y="0"/>
                <wp:lineTo x="0" y="0"/>
              </wp:wrapPolygon>
            </wp:wrapTight>
            <wp:docPr id="6" name="Picture 6" descr="Image result for light and shad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light and shadow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18"/>
                    <a:stretch/>
                  </pic:blipFill>
                  <pic:spPr bwMode="auto">
                    <a:xfrm>
                      <a:off x="0" y="0"/>
                      <a:ext cx="2038350" cy="13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AEE658" w14:textId="37F19B24" w:rsidR="003A32CC" w:rsidRDefault="003A32CC"/>
    <w:p w14:paraId="0AB9AFB1" w14:textId="77777777" w:rsidR="003A32CC" w:rsidRDefault="003A32CC"/>
    <w:p w14:paraId="5FCC29B8" w14:textId="4E688EF5" w:rsidR="003A32CC" w:rsidRDefault="003A32CC"/>
    <w:tbl>
      <w:tblPr>
        <w:tblStyle w:val="TableGrid"/>
        <w:tblpPr w:leftFromText="180" w:rightFromText="180" w:vertAnchor="text" w:horzAnchor="margin" w:tblpY="1473"/>
        <w:tblW w:w="10598" w:type="dxa"/>
        <w:tblLook w:val="04A0" w:firstRow="1" w:lastRow="0" w:firstColumn="1" w:lastColumn="0" w:noHBand="0" w:noVBand="1"/>
      </w:tblPr>
      <w:tblGrid>
        <w:gridCol w:w="3421"/>
        <w:gridCol w:w="3441"/>
        <w:gridCol w:w="3736"/>
      </w:tblGrid>
      <w:tr w:rsidR="001D26E6" w14:paraId="697F300C" w14:textId="77777777" w:rsidTr="00875249">
        <w:trPr>
          <w:trHeight w:val="2400"/>
        </w:trPr>
        <w:tc>
          <w:tcPr>
            <w:tcW w:w="3501" w:type="dxa"/>
          </w:tcPr>
          <w:p w14:paraId="3E300B0E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  <w:b/>
              </w:rPr>
            </w:pPr>
            <w:r w:rsidRPr="0034699E">
              <w:rPr>
                <w:rFonts w:ascii="Twinkl Cursive Looped" w:hAnsi="Twinkl Cursive Looped" w:cstheme="minorHAnsi"/>
                <w:b/>
              </w:rPr>
              <w:t>MATHS/SCIENCE</w:t>
            </w:r>
          </w:p>
          <w:p w14:paraId="270052AE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26E4D874" wp14:editId="3450939D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889635</wp:posOffset>
                  </wp:positionV>
                  <wp:extent cx="1684800" cy="1468800"/>
                  <wp:effectExtent l="0" t="0" r="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800" cy="146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699E">
              <w:rPr>
                <w:rFonts w:ascii="Twinkl Cursive Looped" w:hAnsi="Twinkl Cursive Looped" w:cstheme="minorHAnsi"/>
              </w:rPr>
              <w:t>Place a pole or object in a sunny place.  Measure the length of the shadow on the ground every hour for 6-8 hours.  Record your findings in a table.</w:t>
            </w:r>
          </w:p>
        </w:tc>
        <w:tc>
          <w:tcPr>
            <w:tcW w:w="3441" w:type="dxa"/>
          </w:tcPr>
          <w:p w14:paraId="52709867" w14:textId="69067FF2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  <w:b/>
              </w:rPr>
            </w:pPr>
            <w:r w:rsidRPr="0034699E">
              <w:rPr>
                <w:rFonts w:ascii="Twinkl Cursive Looped" w:hAnsi="Twinkl Cursive Looped" w:cstheme="minorHAnsi"/>
                <w:b/>
              </w:rPr>
              <w:t>ART/DT</w:t>
            </w:r>
          </w:p>
          <w:p w14:paraId="4493944A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  <w:b/>
              </w:rPr>
            </w:pPr>
            <w:r w:rsidRPr="0034699E">
              <w:rPr>
                <w:rFonts w:ascii="Twinkl Cursive Looped" w:hAnsi="Twinkl Cursive Looped" w:cstheme="minorHAnsi"/>
                <w:b/>
              </w:rPr>
              <w:t>(My Activity Passport)</w:t>
            </w:r>
          </w:p>
          <w:p w14:paraId="382DD3EC" w14:textId="3A1D5ED6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123BADBA" wp14:editId="09E69CC7">
                  <wp:simplePos x="0" y="0"/>
                  <wp:positionH relativeFrom="column">
                    <wp:posOffset>-1482</wp:posOffset>
                  </wp:positionH>
                  <wp:positionV relativeFrom="paragraph">
                    <wp:posOffset>271145</wp:posOffset>
                  </wp:positionV>
                  <wp:extent cx="2048400" cy="842400"/>
                  <wp:effectExtent l="0" t="0" r="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400" cy="84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699E">
              <w:rPr>
                <w:rFonts w:ascii="Twinkl Cursive Looped" w:hAnsi="Twinkl Cursive Looped" w:cstheme="minorHAnsi"/>
              </w:rPr>
              <w:t>Make a pinhole camera.</w:t>
            </w:r>
          </w:p>
          <w:p w14:paraId="5127E577" w14:textId="2D602BE4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</w:p>
          <w:p w14:paraId="029AF32E" w14:textId="6F3389FA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 w:cstheme="minorHAnsi"/>
              </w:rPr>
              <w:t>Draw and label your design.</w:t>
            </w:r>
          </w:p>
          <w:p w14:paraId="0D6FE33C" w14:textId="4B6731E4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 w:cstheme="minorHAnsi"/>
              </w:rPr>
              <w:t>Explain what it does.</w:t>
            </w:r>
          </w:p>
          <w:p w14:paraId="186D3F21" w14:textId="418EA79B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  <w:b/>
              </w:rPr>
            </w:pPr>
          </w:p>
          <w:p w14:paraId="321BA6A9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  <w:b/>
              </w:rPr>
            </w:pPr>
          </w:p>
        </w:tc>
        <w:tc>
          <w:tcPr>
            <w:tcW w:w="3656" w:type="dxa"/>
          </w:tcPr>
          <w:p w14:paraId="69D57AC8" w14:textId="63AB1AD2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  <w:b/>
              </w:rPr>
            </w:pPr>
            <w:r w:rsidRPr="0034699E">
              <w:rPr>
                <w:rFonts w:ascii="Twinkl Cursive Looped" w:hAnsi="Twinkl Cursive Looped" w:cstheme="minorHAnsi"/>
                <w:b/>
              </w:rPr>
              <w:t>MUSIC</w:t>
            </w:r>
          </w:p>
          <w:p w14:paraId="3DD43F3F" w14:textId="12E12FF6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  <w:b/>
              </w:rPr>
            </w:pPr>
            <w:r w:rsidRPr="0034699E">
              <w:rPr>
                <w:rFonts w:ascii="Twinkl Cursive Looped" w:hAnsi="Twinkl Cursive Looped" w:cstheme="minorHAnsi"/>
                <w:b/>
              </w:rPr>
              <w:t>(My Activity Passport)</w:t>
            </w:r>
          </w:p>
          <w:p w14:paraId="7E49A28D" w14:textId="3AF5CCF0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73767FE8" wp14:editId="2415CC36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490220</wp:posOffset>
                  </wp:positionV>
                  <wp:extent cx="1800000" cy="885600"/>
                  <wp:effectExtent l="0" t="0" r="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88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699E">
              <w:rPr>
                <w:rFonts w:ascii="Twinkl Cursive Looped" w:hAnsi="Twinkl Cursive Looped" w:cstheme="minorHAnsi"/>
              </w:rPr>
              <w:t>Design a piece of music which would be suitable for spring.</w:t>
            </w:r>
          </w:p>
          <w:p w14:paraId="69EE0277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</w:p>
          <w:p w14:paraId="6AE18A2F" w14:textId="5F6DA0DC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  <w:b/>
              </w:rPr>
            </w:pPr>
            <w:r w:rsidRPr="0034699E">
              <w:rPr>
                <w:rFonts w:ascii="Twinkl Cursive Looped" w:hAnsi="Twinkl Cursive Looped" w:cstheme="minorHAnsi"/>
              </w:rPr>
              <w:t>Send in a recording of yourself performing it!</w:t>
            </w:r>
          </w:p>
        </w:tc>
      </w:tr>
      <w:tr w:rsidR="001D26E6" w14:paraId="7A6C46CB" w14:textId="77777777" w:rsidTr="00875249">
        <w:trPr>
          <w:trHeight w:val="2827"/>
        </w:trPr>
        <w:tc>
          <w:tcPr>
            <w:tcW w:w="3501" w:type="dxa"/>
          </w:tcPr>
          <w:p w14:paraId="4F6329AE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 w:cstheme="minorHAnsi"/>
                <w:b/>
              </w:rPr>
              <w:t>ENGLISH</w:t>
            </w:r>
          </w:p>
          <w:p w14:paraId="60952D7D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 w:cstheme="minorHAnsi"/>
              </w:rPr>
              <w:t>Research and then write an explanation text on how shadows are formed.</w:t>
            </w:r>
          </w:p>
          <w:p w14:paraId="55FEF751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734800DE" wp14:editId="2C5628E7">
                  <wp:simplePos x="0" y="0"/>
                  <wp:positionH relativeFrom="margin">
                    <wp:posOffset>417195</wp:posOffset>
                  </wp:positionH>
                  <wp:positionV relativeFrom="margin">
                    <wp:posOffset>923925</wp:posOffset>
                  </wp:positionV>
                  <wp:extent cx="1256030" cy="809625"/>
                  <wp:effectExtent l="0" t="0" r="127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03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62AF46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</w:p>
          <w:p w14:paraId="31EAE9E5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</w:p>
          <w:p w14:paraId="1C1BCB63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</w:p>
          <w:p w14:paraId="71565C98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</w:p>
          <w:p w14:paraId="192B25F0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</w:p>
          <w:p w14:paraId="78D7D6A7" w14:textId="77777777" w:rsidR="006908E9" w:rsidRPr="0034699E" w:rsidRDefault="006908E9" w:rsidP="00875249">
            <w:pPr>
              <w:jc w:val="center"/>
              <w:rPr>
                <w:rFonts w:ascii="Twinkl Cursive Looped" w:hAnsi="Twinkl Cursive Looped" w:cstheme="minorHAnsi"/>
              </w:rPr>
            </w:pPr>
          </w:p>
          <w:p w14:paraId="275B1F43" w14:textId="123AE7B5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006C0142" wp14:editId="1FB54F74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109220</wp:posOffset>
                  </wp:positionV>
                  <wp:extent cx="853440" cy="777875"/>
                  <wp:effectExtent l="0" t="0" r="3810" b="3175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7" t="8297" b="6250"/>
                          <a:stretch/>
                        </pic:blipFill>
                        <pic:spPr bwMode="auto">
                          <a:xfrm>
                            <a:off x="0" y="0"/>
                            <a:ext cx="853440" cy="777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699E">
              <w:rPr>
                <w:rFonts w:ascii="Twinkl Cursive Looped" w:hAnsi="Twinkl Cursive Looped" w:cstheme="minorHAnsi"/>
              </w:rPr>
              <w:t>Design a pair of sunglasses or a hat which will keep you safe from the sun’s harmful rays.</w:t>
            </w:r>
          </w:p>
          <w:p w14:paraId="6DCB1438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</w:p>
          <w:p w14:paraId="22D3A21B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  <w:b/>
              </w:rPr>
            </w:pPr>
            <w:r w:rsidRPr="0034699E">
              <w:rPr>
                <w:rFonts w:ascii="Twinkl Cursive Looped" w:hAnsi="Twinkl Cursive Looped" w:cstheme="minorHAnsi"/>
                <w:b/>
              </w:rPr>
              <w:t>Explain</w:t>
            </w:r>
            <w:r w:rsidRPr="0034699E">
              <w:rPr>
                <w:rFonts w:ascii="Twinkl Cursive Looped" w:hAnsi="Twinkl Cursive Looped" w:cstheme="minorHAnsi"/>
              </w:rPr>
              <w:t xml:space="preserve"> why it is important to protect yourself from the sun.</w:t>
            </w:r>
          </w:p>
        </w:tc>
        <w:tc>
          <w:tcPr>
            <w:tcW w:w="3441" w:type="dxa"/>
          </w:tcPr>
          <w:p w14:paraId="2BFE9FBB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  <w:b/>
              </w:rPr>
            </w:pPr>
            <w:r w:rsidRPr="0034699E">
              <w:rPr>
                <w:rFonts w:ascii="Twinkl Cursive Looped" w:hAnsi="Twinkl Cursive Looped" w:cstheme="minorHAnsi"/>
                <w:b/>
              </w:rPr>
              <w:t>VALUES - FORGIVENESS</w:t>
            </w:r>
          </w:p>
          <w:p w14:paraId="2E045ECA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 w:cstheme="minorHAnsi"/>
              </w:rPr>
              <w:t>Daisies are the flower of forgiveness.</w:t>
            </w:r>
          </w:p>
          <w:p w14:paraId="78B53376" w14:textId="3E1ADC06" w:rsidR="001D26E6" w:rsidRPr="0034699E" w:rsidRDefault="0034699E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1FB0DC03" wp14:editId="417ACF5C">
                  <wp:simplePos x="0" y="0"/>
                  <wp:positionH relativeFrom="column">
                    <wp:posOffset>437667</wp:posOffset>
                  </wp:positionH>
                  <wp:positionV relativeFrom="paragraph">
                    <wp:posOffset>98890</wp:posOffset>
                  </wp:positionV>
                  <wp:extent cx="1200785" cy="1801495"/>
                  <wp:effectExtent l="0" t="0" r="0" b="8255"/>
                  <wp:wrapSquare wrapText="bothSides"/>
                  <wp:docPr id="13" name="Picture 13" descr="Forgive Others Photos - Free &amp;amp; Royalty-Free Stock Photos from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orgive Others Photos - Free &amp;amp; Royalty-Free Stock Photos from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1801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842C07" w14:textId="17449BD4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 w:cstheme="minorHAnsi"/>
              </w:rPr>
              <w:t>Create a poster showing the importance of forgiveness and situations where forgiveness is needed.</w:t>
            </w:r>
          </w:p>
          <w:p w14:paraId="1B99F39E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 w:cstheme="minorHAnsi"/>
              </w:rPr>
              <w:t>Remember to include daisies.</w:t>
            </w:r>
          </w:p>
          <w:p w14:paraId="7C23BD86" w14:textId="6E8AEE80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</w:p>
        </w:tc>
        <w:tc>
          <w:tcPr>
            <w:tcW w:w="3656" w:type="dxa"/>
          </w:tcPr>
          <w:p w14:paraId="022AC8AD" w14:textId="06979C09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  <w:b/>
              </w:rPr>
            </w:pPr>
            <w:r w:rsidRPr="0034699E">
              <w:rPr>
                <w:rFonts w:ascii="Twinkl Cursive Looped" w:hAnsi="Twinkl Cursive Looped" w:cstheme="minorHAnsi"/>
                <w:b/>
              </w:rPr>
              <w:t>COMPUTING</w:t>
            </w:r>
          </w:p>
          <w:p w14:paraId="6BFF27FA" w14:textId="77777777" w:rsid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 w:cstheme="minorHAnsi"/>
              </w:rPr>
              <w:t>Have a go at one of the lessons</w:t>
            </w:r>
          </w:p>
          <w:p w14:paraId="34CFED73" w14:textId="36AD924A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bookmarkStart w:id="0" w:name="_GoBack"/>
            <w:bookmarkEnd w:id="0"/>
            <w:r w:rsidRPr="0034699E">
              <w:rPr>
                <w:rFonts w:ascii="Twinkl Cursive Looped" w:hAnsi="Twinkl Cursive Looped" w:cstheme="minorHAnsi"/>
              </w:rPr>
              <w:t>here …</w:t>
            </w:r>
          </w:p>
          <w:p w14:paraId="27D51F1C" w14:textId="0C1C3688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</w:p>
          <w:p w14:paraId="36172FD7" w14:textId="633804C9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7BEFC9AC" wp14:editId="3918B702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55245</wp:posOffset>
                  </wp:positionV>
                  <wp:extent cx="1057275" cy="490220"/>
                  <wp:effectExtent l="0" t="0" r="9525" b="508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490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699E">
              <w:rPr>
                <w:rFonts w:ascii="Twinkl Cursive Looped" w:hAnsi="Twinkl Cursive Looped" w:cstheme="minorHAnsi"/>
              </w:rPr>
              <w:t>Take a photo of yourself programming!</w:t>
            </w:r>
          </w:p>
          <w:p w14:paraId="32932D90" w14:textId="054BCA13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  <w:b/>
              </w:rPr>
            </w:pPr>
          </w:p>
          <w:p w14:paraId="5347BAB6" w14:textId="00BD61EC" w:rsidR="001D26E6" w:rsidRPr="0034699E" w:rsidRDefault="0034699E" w:rsidP="00875249">
            <w:pPr>
              <w:jc w:val="center"/>
              <w:rPr>
                <w:rFonts w:ascii="Twinkl Cursive Looped" w:hAnsi="Twinkl Cursive Looped" w:cstheme="minorHAnsi"/>
                <w:b/>
              </w:rPr>
            </w:pPr>
            <w:hyperlink r:id="rId18" w:history="1">
              <w:r w:rsidR="001D26E6" w:rsidRPr="0034699E">
                <w:rPr>
                  <w:rStyle w:val="Hyperlink"/>
                  <w:rFonts w:ascii="Twinkl Cursive Looped" w:hAnsi="Twinkl Cursive Looped" w:cstheme="minorHAnsi"/>
                  <w:b/>
                </w:rPr>
                <w:t>https://turtleacademy.com//lessons</w:t>
              </w:r>
            </w:hyperlink>
          </w:p>
          <w:p w14:paraId="01D2CA50" w14:textId="0C88674E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  <w:b/>
              </w:rPr>
            </w:pPr>
          </w:p>
          <w:p w14:paraId="0EA80BA6" w14:textId="0A48B68F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  <w:b/>
              </w:rPr>
            </w:pPr>
            <w:r w:rsidRPr="0034699E">
              <w:rPr>
                <w:rFonts w:ascii="Twinkl Cursive Looped" w:hAnsi="Twinkl Cursive Looped" w:cstheme="minorHAnsi"/>
                <w:b/>
              </w:rPr>
              <w:t>E-SAFETY</w:t>
            </w:r>
          </w:p>
          <w:p w14:paraId="53230649" w14:textId="56A30811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 w:cstheme="minorHAnsi"/>
              </w:rPr>
              <w:t>Explain how to a trusted adult how my and other people’s feelings can be hurt by what is said or written online.</w:t>
            </w:r>
          </w:p>
          <w:p w14:paraId="01B50DF1" w14:textId="05FD997E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</w:p>
          <w:p w14:paraId="19E48DDA" w14:textId="5EC6E430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  <w:r w:rsidRPr="0034699E">
              <w:rPr>
                <w:rFonts w:ascii="Twinkl Cursive Looped" w:hAnsi="Twinkl Cursive Looped" w:cstheme="minorHAnsi"/>
              </w:rPr>
              <w:t>Write a list of rules to follow explaining how you should behave online.</w:t>
            </w:r>
          </w:p>
          <w:p w14:paraId="7022999E" w14:textId="77777777" w:rsidR="001D26E6" w:rsidRPr="0034699E" w:rsidRDefault="001D26E6" w:rsidP="00875249">
            <w:pPr>
              <w:jc w:val="center"/>
              <w:rPr>
                <w:rFonts w:ascii="Twinkl Cursive Looped" w:hAnsi="Twinkl Cursive Looped" w:cstheme="minorHAnsi"/>
              </w:rPr>
            </w:pPr>
          </w:p>
        </w:tc>
      </w:tr>
    </w:tbl>
    <w:p w14:paraId="5E169167" w14:textId="0EB9D7B0" w:rsidR="00681CB0" w:rsidRPr="0010783F" w:rsidRDefault="00681CB0" w:rsidP="006908E9"/>
    <w:sectPr w:rsidR="00681CB0" w:rsidRPr="0010783F" w:rsidSect="00F7427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B305E3"/>
    <w:multiLevelType w:val="hybridMultilevel"/>
    <w:tmpl w:val="F0741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94E"/>
    <w:rsid w:val="000E196D"/>
    <w:rsid w:val="0010783F"/>
    <w:rsid w:val="00162AE2"/>
    <w:rsid w:val="001D26E6"/>
    <w:rsid w:val="00262144"/>
    <w:rsid w:val="002C5192"/>
    <w:rsid w:val="0034699E"/>
    <w:rsid w:val="003A32CC"/>
    <w:rsid w:val="003D2DCF"/>
    <w:rsid w:val="00474038"/>
    <w:rsid w:val="005E7999"/>
    <w:rsid w:val="00610C20"/>
    <w:rsid w:val="00643297"/>
    <w:rsid w:val="00681CB0"/>
    <w:rsid w:val="006908E9"/>
    <w:rsid w:val="007110B6"/>
    <w:rsid w:val="0073708E"/>
    <w:rsid w:val="0077121F"/>
    <w:rsid w:val="007C68B7"/>
    <w:rsid w:val="00873365"/>
    <w:rsid w:val="00875249"/>
    <w:rsid w:val="008B2C0C"/>
    <w:rsid w:val="009A28FE"/>
    <w:rsid w:val="009B4B38"/>
    <w:rsid w:val="009F2D2F"/>
    <w:rsid w:val="009F693D"/>
    <w:rsid w:val="00A31601"/>
    <w:rsid w:val="00A43756"/>
    <w:rsid w:val="00A9369F"/>
    <w:rsid w:val="00AB594E"/>
    <w:rsid w:val="00B2159D"/>
    <w:rsid w:val="00B41804"/>
    <w:rsid w:val="00C81C83"/>
    <w:rsid w:val="00CE3DD1"/>
    <w:rsid w:val="00D02305"/>
    <w:rsid w:val="00D27960"/>
    <w:rsid w:val="00D53B7C"/>
    <w:rsid w:val="00D62462"/>
    <w:rsid w:val="00D66B26"/>
    <w:rsid w:val="00E168E2"/>
    <w:rsid w:val="00E21859"/>
    <w:rsid w:val="00EB726A"/>
    <w:rsid w:val="00F62B16"/>
    <w:rsid w:val="00F7427D"/>
    <w:rsid w:val="00F85ABF"/>
    <w:rsid w:val="00FB567B"/>
    <w:rsid w:val="00FE1B13"/>
    <w:rsid w:val="00FF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750F4"/>
  <w15:docId w15:val="{7FA2BB82-7E31-41FD-B7B9-3B2734EDD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5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9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B5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28FE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A936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yperlink" Target="https://turtleacademy.com//lesson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4e569117aafab509fa3e16a3f816f00d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62b06e541f67b54463217af859bfb92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ACFCF-831A-4151-8C88-BDDB813CA8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2898FF-59D4-490D-97FF-B92999BE6F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213919-8A2A-4697-A4DF-D3609970F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C89B2338</Template>
  <TotalTime>3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 One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Hollie Bowkett</dc:creator>
  <cp:lastModifiedBy>Suzanne Knutt</cp:lastModifiedBy>
  <cp:revision>4</cp:revision>
  <cp:lastPrinted>2018-03-20T16:17:00Z</cp:lastPrinted>
  <dcterms:created xsi:type="dcterms:W3CDTF">2022-09-05T17:39:00Z</dcterms:created>
  <dcterms:modified xsi:type="dcterms:W3CDTF">2024-09-13T11:26:00Z</dcterms:modified>
</cp:coreProperties>
</file>