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94E" w:rsidRDefault="006A3DB5">
      <w:r w:rsidRPr="00AB59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7D45F40" wp14:editId="1956D658">
                <wp:simplePos x="0" y="0"/>
                <wp:positionH relativeFrom="margin">
                  <wp:posOffset>635000</wp:posOffset>
                </wp:positionH>
                <wp:positionV relativeFrom="paragraph">
                  <wp:posOffset>2180230</wp:posOffset>
                </wp:positionV>
                <wp:extent cx="5362575" cy="2672080"/>
                <wp:effectExtent l="0" t="0" r="28575" b="13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267208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48DA" w:rsidRPr="007338C3" w:rsidRDefault="003B1BB7" w:rsidP="00F8467B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44"/>
                              </w:rPr>
                            </w:pPr>
                            <w:r w:rsidRPr="007338C3">
                              <w:rPr>
                                <w:rFonts w:ascii="Twinkl Cursive Looped" w:hAnsi="Twinkl Cursive Looped"/>
                                <w:b/>
                                <w:sz w:val="44"/>
                              </w:rPr>
                              <w:t>Where in the world am I?</w:t>
                            </w:r>
                          </w:p>
                          <w:p w:rsidR="00AB594E" w:rsidRPr="007338C3" w:rsidRDefault="003E0E97" w:rsidP="00F8467B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44"/>
                              </w:rPr>
                            </w:pPr>
                            <w:r w:rsidRPr="007338C3">
                              <w:rPr>
                                <w:rFonts w:ascii="Twinkl Cursive Looped" w:hAnsi="Twinkl Cursive Looped"/>
                                <w:b/>
                                <w:sz w:val="44"/>
                              </w:rPr>
                              <w:t xml:space="preserve"> H</w:t>
                            </w:r>
                            <w:r w:rsidR="00AB594E" w:rsidRPr="007338C3">
                              <w:rPr>
                                <w:rFonts w:ascii="Twinkl Cursive Looped" w:hAnsi="Twinkl Cursive Looped"/>
                                <w:b/>
                                <w:sz w:val="44"/>
                              </w:rPr>
                              <w:t>omework</w:t>
                            </w:r>
                            <w:r w:rsidRPr="007338C3">
                              <w:rPr>
                                <w:rFonts w:ascii="Twinkl Cursive Looped" w:hAnsi="Twinkl Cursive Looped"/>
                                <w:b/>
                                <w:sz w:val="44"/>
                              </w:rPr>
                              <w:t xml:space="preserve"> M</w:t>
                            </w:r>
                            <w:r w:rsidR="00AB594E" w:rsidRPr="007338C3">
                              <w:rPr>
                                <w:rFonts w:ascii="Twinkl Cursive Looped" w:hAnsi="Twinkl Cursive Looped"/>
                                <w:b/>
                                <w:sz w:val="44"/>
                              </w:rPr>
                              <w:t>enu</w:t>
                            </w:r>
                          </w:p>
                          <w:p w:rsidR="00AB594E" w:rsidRPr="007338C3" w:rsidRDefault="003B1BB7" w:rsidP="00F8467B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44"/>
                              </w:rPr>
                            </w:pPr>
                            <w:r w:rsidRPr="007338C3">
                              <w:rPr>
                                <w:rFonts w:ascii="Twinkl Cursive Looped" w:hAnsi="Twinkl Cursive Looped"/>
                                <w:b/>
                                <w:sz w:val="44"/>
                              </w:rPr>
                              <w:t>Spring Term 1</w:t>
                            </w:r>
                          </w:p>
                          <w:p w:rsidR="006A3DB5" w:rsidRPr="007338C3" w:rsidRDefault="006A3DB5" w:rsidP="006A3DB5">
                            <w:pPr>
                              <w:spacing w:after="6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</w:pPr>
                            <w:r w:rsidRPr="007338C3"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  <w:t xml:space="preserve">Due: Friday </w:t>
                            </w:r>
                            <w:r w:rsidR="007338C3"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  <w:t>7</w:t>
                            </w:r>
                            <w:r w:rsidR="007338C3" w:rsidRPr="007338C3">
                              <w:rPr>
                                <w:rFonts w:ascii="Twinkl Cursive Looped" w:hAnsi="Twinkl Cursive Looped" w:cstheme="minorHAnsi"/>
                                <w:sz w:val="30"/>
                                <w:vertAlign w:val="superscript"/>
                              </w:rPr>
                              <w:t>th</w:t>
                            </w:r>
                            <w:r w:rsidR="007338C3"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  <w:t xml:space="preserve"> February 2025</w:t>
                            </w:r>
                          </w:p>
                          <w:p w:rsidR="007338C3" w:rsidRPr="007338C3" w:rsidRDefault="007338C3" w:rsidP="007338C3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</w:pPr>
                          </w:p>
                          <w:p w:rsidR="007338C3" w:rsidRPr="007338C3" w:rsidRDefault="007338C3" w:rsidP="007338C3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</w:pPr>
                            <w:r w:rsidRPr="007338C3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t>Please email p</w:t>
                            </w:r>
                            <w:r w:rsidRPr="007338C3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t>hotographs of your work/</w:t>
                            </w:r>
                            <w:r w:rsidRPr="007338C3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t>presentations or bring your work in to share with everyone on the decking.</w:t>
                            </w:r>
                          </w:p>
                          <w:p w:rsidR="007338C3" w:rsidRPr="007338C3" w:rsidRDefault="007338C3" w:rsidP="007338C3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</w:pPr>
                            <w:r w:rsidRPr="007338C3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t xml:space="preserve">We would love to celebrate your hard work. </w:t>
                            </w:r>
                            <w:r w:rsidRPr="007338C3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sym w:font="Wingdings" w:char="F04A"/>
                            </w:r>
                          </w:p>
                          <w:p w:rsidR="003E0E97" w:rsidRPr="00590F3A" w:rsidRDefault="003E0E97" w:rsidP="006A3DB5">
                            <w:pPr>
                              <w:spacing w:after="12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D45F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pt;margin-top:171.65pt;width:422.25pt;height:210.4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" fillcolor="white [3201]" strokecolor="red" strokeweight="2pt">
                <v:textbox>
                  <w:txbxContent>
                    <w:p w:rsidR="005348DA" w:rsidRPr="007338C3" w:rsidRDefault="003B1BB7" w:rsidP="00F8467B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/>
                          <w:b/>
                          <w:sz w:val="44"/>
                        </w:rPr>
                      </w:pPr>
                      <w:r w:rsidRPr="007338C3">
                        <w:rPr>
                          <w:rFonts w:ascii="Twinkl Cursive Looped" w:hAnsi="Twinkl Cursive Looped"/>
                          <w:b/>
                          <w:sz w:val="44"/>
                        </w:rPr>
                        <w:t>Where in the world am I?</w:t>
                      </w:r>
                    </w:p>
                    <w:p w:rsidR="00AB594E" w:rsidRPr="007338C3" w:rsidRDefault="003E0E97" w:rsidP="00F8467B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/>
                          <w:b/>
                          <w:sz w:val="44"/>
                        </w:rPr>
                      </w:pPr>
                      <w:r w:rsidRPr="007338C3">
                        <w:rPr>
                          <w:rFonts w:ascii="Twinkl Cursive Looped" w:hAnsi="Twinkl Cursive Looped"/>
                          <w:b/>
                          <w:sz w:val="44"/>
                        </w:rPr>
                        <w:t xml:space="preserve"> H</w:t>
                      </w:r>
                      <w:r w:rsidR="00AB594E" w:rsidRPr="007338C3">
                        <w:rPr>
                          <w:rFonts w:ascii="Twinkl Cursive Looped" w:hAnsi="Twinkl Cursive Looped"/>
                          <w:b/>
                          <w:sz w:val="44"/>
                        </w:rPr>
                        <w:t>omework</w:t>
                      </w:r>
                      <w:r w:rsidRPr="007338C3">
                        <w:rPr>
                          <w:rFonts w:ascii="Twinkl Cursive Looped" w:hAnsi="Twinkl Cursive Looped"/>
                          <w:b/>
                          <w:sz w:val="44"/>
                        </w:rPr>
                        <w:t xml:space="preserve"> M</w:t>
                      </w:r>
                      <w:r w:rsidR="00AB594E" w:rsidRPr="007338C3">
                        <w:rPr>
                          <w:rFonts w:ascii="Twinkl Cursive Looped" w:hAnsi="Twinkl Cursive Looped"/>
                          <w:b/>
                          <w:sz w:val="44"/>
                        </w:rPr>
                        <w:t>enu</w:t>
                      </w:r>
                    </w:p>
                    <w:p w:rsidR="00AB594E" w:rsidRPr="007338C3" w:rsidRDefault="003B1BB7" w:rsidP="00F8467B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/>
                          <w:b/>
                          <w:sz w:val="44"/>
                        </w:rPr>
                      </w:pPr>
                      <w:r w:rsidRPr="007338C3">
                        <w:rPr>
                          <w:rFonts w:ascii="Twinkl Cursive Looped" w:hAnsi="Twinkl Cursive Looped"/>
                          <w:b/>
                          <w:sz w:val="44"/>
                        </w:rPr>
                        <w:t>Spring Term 1</w:t>
                      </w:r>
                    </w:p>
                    <w:p w:rsidR="006A3DB5" w:rsidRPr="007338C3" w:rsidRDefault="006A3DB5" w:rsidP="006A3DB5">
                      <w:pPr>
                        <w:spacing w:after="60" w:line="240" w:lineRule="auto"/>
                        <w:jc w:val="center"/>
                        <w:rPr>
                          <w:rFonts w:ascii="Twinkl Cursive Looped" w:hAnsi="Twinkl Cursive Looped" w:cstheme="minorHAnsi"/>
                          <w:sz w:val="30"/>
                        </w:rPr>
                      </w:pPr>
                      <w:r w:rsidRPr="007338C3">
                        <w:rPr>
                          <w:rFonts w:ascii="Twinkl Cursive Looped" w:hAnsi="Twinkl Cursive Looped" w:cstheme="minorHAnsi"/>
                          <w:sz w:val="30"/>
                        </w:rPr>
                        <w:t xml:space="preserve">Due: Friday </w:t>
                      </w:r>
                      <w:r w:rsidR="007338C3">
                        <w:rPr>
                          <w:rFonts w:ascii="Twinkl Cursive Looped" w:hAnsi="Twinkl Cursive Looped" w:cstheme="minorHAnsi"/>
                          <w:sz w:val="30"/>
                        </w:rPr>
                        <w:t>7</w:t>
                      </w:r>
                      <w:r w:rsidR="007338C3" w:rsidRPr="007338C3">
                        <w:rPr>
                          <w:rFonts w:ascii="Twinkl Cursive Looped" w:hAnsi="Twinkl Cursive Looped" w:cstheme="minorHAnsi"/>
                          <w:sz w:val="30"/>
                          <w:vertAlign w:val="superscript"/>
                        </w:rPr>
                        <w:t>th</w:t>
                      </w:r>
                      <w:r w:rsidR="007338C3">
                        <w:rPr>
                          <w:rFonts w:ascii="Twinkl Cursive Looped" w:hAnsi="Twinkl Cursive Looped" w:cstheme="minorHAnsi"/>
                          <w:sz w:val="30"/>
                        </w:rPr>
                        <w:t xml:space="preserve"> February 2025</w:t>
                      </w:r>
                    </w:p>
                    <w:p w:rsidR="007338C3" w:rsidRPr="007338C3" w:rsidRDefault="007338C3" w:rsidP="007338C3">
                      <w:pPr>
                        <w:spacing w:after="0" w:line="240" w:lineRule="auto"/>
                        <w:jc w:val="center"/>
                        <w:rPr>
                          <w:rFonts w:ascii="Twinkl Cursive Looped" w:hAnsi="Twinkl Cursive Looped" w:cstheme="minorHAnsi"/>
                          <w:sz w:val="30"/>
                        </w:rPr>
                      </w:pPr>
                    </w:p>
                    <w:p w:rsidR="007338C3" w:rsidRPr="007338C3" w:rsidRDefault="007338C3" w:rsidP="007338C3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sz w:val="28"/>
                        </w:rPr>
                      </w:pPr>
                      <w:r w:rsidRPr="007338C3">
                        <w:rPr>
                          <w:rFonts w:ascii="Twinkl Cursive Looped" w:hAnsi="Twinkl Cursive Looped" w:cstheme="minorHAnsi"/>
                          <w:sz w:val="28"/>
                        </w:rPr>
                        <w:t>Please email p</w:t>
                      </w:r>
                      <w:r w:rsidRPr="007338C3">
                        <w:rPr>
                          <w:rFonts w:ascii="Twinkl Cursive Looped" w:hAnsi="Twinkl Cursive Looped" w:cstheme="minorHAnsi"/>
                          <w:sz w:val="28"/>
                        </w:rPr>
                        <w:t>hotographs of your work/</w:t>
                      </w:r>
                      <w:r w:rsidRPr="007338C3">
                        <w:rPr>
                          <w:rFonts w:ascii="Twinkl Cursive Looped" w:hAnsi="Twinkl Cursive Looped" w:cstheme="minorHAnsi"/>
                          <w:sz w:val="28"/>
                        </w:rPr>
                        <w:t>presentations or bring your work in to share with everyone on the decking.</w:t>
                      </w:r>
                    </w:p>
                    <w:p w:rsidR="007338C3" w:rsidRPr="007338C3" w:rsidRDefault="007338C3" w:rsidP="007338C3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sz w:val="28"/>
                        </w:rPr>
                      </w:pPr>
                      <w:r w:rsidRPr="007338C3">
                        <w:rPr>
                          <w:rFonts w:ascii="Twinkl Cursive Looped" w:hAnsi="Twinkl Cursive Looped" w:cstheme="minorHAnsi"/>
                          <w:sz w:val="28"/>
                        </w:rPr>
                        <w:t xml:space="preserve">We would love to celebrate your hard work. </w:t>
                      </w:r>
                      <w:r w:rsidRPr="007338C3">
                        <w:rPr>
                          <w:rFonts w:ascii="Twinkl Cursive Looped" w:hAnsi="Twinkl Cursive Looped" w:cstheme="minorHAnsi"/>
                          <w:sz w:val="28"/>
                        </w:rPr>
                        <w:sym w:font="Wingdings" w:char="F04A"/>
                      </w:r>
                    </w:p>
                    <w:p w:rsidR="003E0E97" w:rsidRPr="00590F3A" w:rsidRDefault="003E0E97" w:rsidP="006A3DB5">
                      <w:pPr>
                        <w:spacing w:after="120" w:line="240" w:lineRule="auto"/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11FD1E8E" wp14:editId="3689DBE4">
            <wp:simplePos x="0" y="0"/>
            <wp:positionH relativeFrom="margin">
              <wp:posOffset>1651000</wp:posOffset>
            </wp:positionH>
            <wp:positionV relativeFrom="paragraph">
              <wp:posOffset>0</wp:posOffset>
            </wp:positionV>
            <wp:extent cx="3162300" cy="1991995"/>
            <wp:effectExtent l="0" t="0" r="0" b="825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991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94E" w:rsidRPr="00AB594E">
        <w:rPr>
          <w:noProof/>
          <w:lang w:eastAsia="en-GB"/>
        </w:rPr>
        <w:t xml:space="preserve"> </w:t>
      </w:r>
    </w:p>
    <w:p w:rsidR="005348DA" w:rsidRDefault="005348DA"/>
    <w:p w:rsidR="005348DA" w:rsidRDefault="005348DA"/>
    <w:p w:rsidR="005348DA" w:rsidRDefault="005348DA"/>
    <w:p w:rsidR="005348DA" w:rsidRDefault="005348DA">
      <w:bookmarkStart w:id="0" w:name="_GoBack"/>
      <w:bookmarkEnd w:id="0"/>
    </w:p>
    <w:p w:rsidR="005348DA" w:rsidRDefault="005348DA"/>
    <w:p w:rsidR="0015422C" w:rsidRDefault="0015422C"/>
    <w:tbl>
      <w:tblPr>
        <w:tblStyle w:val="TableGrid"/>
        <w:tblpPr w:leftFromText="180" w:rightFromText="180" w:vertAnchor="text" w:horzAnchor="margin" w:tblpY="1268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851"/>
        <w:gridCol w:w="3685"/>
        <w:gridCol w:w="851"/>
        <w:gridCol w:w="2664"/>
      </w:tblGrid>
      <w:tr w:rsidR="00F8467B" w:rsidTr="007338C3">
        <w:trPr>
          <w:trHeight w:val="3118"/>
        </w:trPr>
        <w:tc>
          <w:tcPr>
            <w:tcW w:w="2405" w:type="dxa"/>
          </w:tcPr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b/>
                <w:sz w:val="24"/>
              </w:rPr>
            </w:pPr>
            <w:r w:rsidRPr="007338C3">
              <w:rPr>
                <w:rFonts w:ascii="Twinkl Cursive Looped" w:hAnsi="Twinkl Cursive Looped" w:cstheme="minorHAnsi"/>
                <w:b/>
                <w:sz w:val="24"/>
              </w:rPr>
              <w:t>COMPUTING</w:t>
            </w:r>
          </w:p>
          <w:p w:rsidR="00886DF6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b/>
                <w:sz w:val="24"/>
              </w:rPr>
            </w:pPr>
            <w:r w:rsidRPr="007338C3">
              <w:rPr>
                <w:rFonts w:ascii="Twinkl Cursive Looped" w:hAnsi="Twinkl Cursive Looped" w:cstheme="minorHAnsi"/>
                <w:b/>
                <w:sz w:val="24"/>
              </w:rPr>
              <w:t xml:space="preserve">Computational Thinking </w:t>
            </w: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sz w:val="24"/>
              </w:rPr>
            </w:pPr>
            <w:r w:rsidRPr="007338C3">
              <w:rPr>
                <w:rFonts w:ascii="Twinkl Cursive Looped" w:hAnsi="Twinkl Cursive Looped" w:cstheme="minorHAnsi"/>
                <w:sz w:val="24"/>
              </w:rPr>
              <w:t xml:space="preserve"> Draw a simple flow-chart with simple step instructions on how to dress for the weather outside.  </w:t>
            </w:r>
          </w:p>
        </w:tc>
        <w:tc>
          <w:tcPr>
            <w:tcW w:w="5387" w:type="dxa"/>
            <w:gridSpan w:val="3"/>
          </w:tcPr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b/>
                <w:sz w:val="24"/>
              </w:rPr>
            </w:pPr>
            <w:r w:rsidRPr="007338C3">
              <w:rPr>
                <w:rFonts w:ascii="Twinkl Cursive Looped" w:hAnsi="Twinkl Cursive Looped" w:cstheme="minorHAnsi"/>
                <w:b/>
                <w:sz w:val="24"/>
              </w:rPr>
              <w:t>MATHS</w:t>
            </w: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b/>
                <w:sz w:val="24"/>
              </w:rPr>
            </w:pP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sz w:val="24"/>
              </w:rPr>
            </w:pPr>
            <w:r w:rsidRPr="007338C3">
              <w:rPr>
                <w:rFonts w:ascii="Twinkl Cursive Looped" w:hAnsi="Twinkl Cursive Looped" w:cstheme="minorHAnsi"/>
                <w:sz w:val="24"/>
              </w:rPr>
              <w:t>We will be learning about money and adding or subtracting money to give change.</w:t>
            </w: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sz w:val="24"/>
              </w:rPr>
            </w:pPr>
            <w:r w:rsidRPr="007338C3">
              <w:rPr>
                <w:rFonts w:ascii="Twinkl Cursive Looped" w:hAnsi="Twinkl Cursive Looped" w:cstheme="minorHAnsi"/>
                <w:sz w:val="24"/>
              </w:rPr>
              <w:t>Go to the shop and buy a couple of items.  Add up their total price and calculate what change you will receive with the money you ha</w:t>
            </w:r>
            <w:r w:rsidR="005D0602" w:rsidRPr="007338C3">
              <w:rPr>
                <w:rFonts w:ascii="Twinkl Cursive Looped" w:hAnsi="Twinkl Cursive Looped" w:cstheme="minorHAnsi"/>
                <w:sz w:val="24"/>
              </w:rPr>
              <w:t>n</w:t>
            </w:r>
            <w:r w:rsidRPr="007338C3">
              <w:rPr>
                <w:rFonts w:ascii="Twinkl Cursive Looped" w:hAnsi="Twinkl Cursive Looped" w:cstheme="minorHAnsi"/>
                <w:sz w:val="24"/>
              </w:rPr>
              <w:t>d over.</w:t>
            </w: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b/>
                <w:sz w:val="24"/>
              </w:rPr>
            </w:pPr>
            <w:r w:rsidRPr="007338C3">
              <w:rPr>
                <w:rFonts w:ascii="Twinkl Cursive Looped" w:hAnsi="Twinkl Cursive Looped" w:cstheme="minorHAnsi"/>
                <w:sz w:val="24"/>
              </w:rPr>
              <w:t>Bring a photo or your calculations to show others.</w:t>
            </w:r>
          </w:p>
        </w:tc>
        <w:tc>
          <w:tcPr>
            <w:tcW w:w="2664" w:type="dxa"/>
          </w:tcPr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b/>
                <w:sz w:val="24"/>
              </w:rPr>
            </w:pPr>
            <w:r w:rsidRPr="007338C3">
              <w:rPr>
                <w:rFonts w:ascii="Twinkl Cursive Looped" w:hAnsi="Twinkl Cursive Looped" w:cstheme="minorHAnsi"/>
                <w:b/>
                <w:sz w:val="24"/>
              </w:rPr>
              <w:t>GEOGRAPHY</w:t>
            </w: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sz w:val="24"/>
              </w:rPr>
            </w:pPr>
            <w:r w:rsidRPr="007338C3">
              <w:rPr>
                <w:rFonts w:ascii="Twinkl Cursive Looped" w:hAnsi="Twinkl Cursive Looped" w:cstheme="minorHAnsi"/>
                <w:sz w:val="24"/>
              </w:rPr>
              <w:t>Draw a map of your house or garden.  You should include a key and the eight compass points.</w:t>
            </w:r>
          </w:p>
          <w:p w:rsidR="00F8467B" w:rsidRPr="007338C3" w:rsidRDefault="00F8467B" w:rsidP="007338C3">
            <w:pPr>
              <w:rPr>
                <w:rFonts w:ascii="Twinkl Cursive Looped" w:hAnsi="Twinkl Cursive Looped" w:cstheme="minorHAnsi"/>
                <w:sz w:val="24"/>
              </w:rPr>
            </w:pPr>
          </w:p>
        </w:tc>
      </w:tr>
      <w:tr w:rsidR="00F8467B" w:rsidTr="007338C3">
        <w:trPr>
          <w:trHeight w:val="3118"/>
        </w:trPr>
        <w:tc>
          <w:tcPr>
            <w:tcW w:w="3256" w:type="dxa"/>
            <w:gridSpan w:val="2"/>
          </w:tcPr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b/>
                <w:sz w:val="24"/>
              </w:rPr>
            </w:pPr>
            <w:r w:rsidRPr="007338C3">
              <w:rPr>
                <w:rFonts w:ascii="Twinkl Cursive Looped" w:hAnsi="Twinkl Cursive Looped" w:cstheme="minorHAnsi"/>
                <w:b/>
                <w:sz w:val="24"/>
              </w:rPr>
              <w:t xml:space="preserve">DT/ PSHE </w:t>
            </w: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b/>
                <w:sz w:val="24"/>
              </w:rPr>
            </w:pPr>
            <w:r w:rsidRPr="007338C3">
              <w:rPr>
                <w:rFonts w:ascii="Twinkl Cursive Looped" w:hAnsi="Twinkl Cursive Looped" w:cstheme="minorHAnsi"/>
                <w:b/>
                <w:sz w:val="24"/>
              </w:rPr>
              <w:t>(My Activity Passport)</w:t>
            </w: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b/>
                <w:sz w:val="24"/>
              </w:rPr>
            </w:pP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sz w:val="24"/>
              </w:rPr>
            </w:pPr>
            <w:r w:rsidRPr="007338C3">
              <w:rPr>
                <w:rFonts w:ascii="Twinkl Cursive Looped" w:hAnsi="Twinkl Cursive Looped" w:cstheme="minorHAnsi"/>
                <w:sz w:val="24"/>
              </w:rPr>
              <w:t>Try some yoga for mindfulness.  See the website below for inspiration.</w:t>
            </w:r>
          </w:p>
          <w:p w:rsidR="00F8467B" w:rsidRPr="007338C3" w:rsidRDefault="007338C3" w:rsidP="007338C3">
            <w:pPr>
              <w:jc w:val="center"/>
              <w:rPr>
                <w:rFonts w:ascii="Twinkl Cursive Looped" w:hAnsi="Twinkl Cursive Looped" w:cstheme="minorHAnsi"/>
                <w:sz w:val="24"/>
              </w:rPr>
            </w:pPr>
            <w:hyperlink r:id="rId8" w:history="1">
              <w:r w:rsidR="00F8467B" w:rsidRPr="007338C3">
                <w:rPr>
                  <w:rStyle w:val="Hyperlink"/>
                  <w:rFonts w:ascii="Twinkl Cursive Looped" w:hAnsi="Twinkl Cursive Looped" w:cstheme="minorHAnsi"/>
                  <w:sz w:val="24"/>
                </w:rPr>
                <w:t>https://www.cosmickids.com/mindfulness-meditation-videos-kids/</w:t>
              </w:r>
            </w:hyperlink>
          </w:p>
        </w:tc>
        <w:tc>
          <w:tcPr>
            <w:tcW w:w="3685" w:type="dxa"/>
          </w:tcPr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b/>
                <w:sz w:val="24"/>
              </w:rPr>
            </w:pPr>
            <w:r w:rsidRPr="007338C3">
              <w:rPr>
                <w:rFonts w:ascii="Twinkl Cursive Looped" w:hAnsi="Twinkl Cursive Looped" w:cstheme="minorHAnsi"/>
                <w:b/>
                <w:sz w:val="24"/>
              </w:rPr>
              <w:t>E-SAFETY</w:t>
            </w: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b/>
                <w:sz w:val="24"/>
              </w:rPr>
            </w:pP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sz w:val="24"/>
              </w:rPr>
            </w:pPr>
            <w:r w:rsidRPr="007338C3">
              <w:rPr>
                <w:rFonts w:ascii="Twinkl Cursive Looped" w:hAnsi="Twinkl Cursive Looped" w:cstheme="minorHAnsi"/>
                <w:sz w:val="24"/>
              </w:rPr>
              <w:t>Explain to your trusted adult why copying someone else’s work from the internet without permission can cause problems.  Create a short cartoon strip of what those problems might be.</w:t>
            </w:r>
          </w:p>
        </w:tc>
        <w:tc>
          <w:tcPr>
            <w:tcW w:w="3515" w:type="dxa"/>
            <w:gridSpan w:val="2"/>
          </w:tcPr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b/>
                <w:sz w:val="24"/>
              </w:rPr>
            </w:pPr>
            <w:r w:rsidRPr="007338C3">
              <w:rPr>
                <w:rFonts w:ascii="Twinkl Cursive Looped" w:hAnsi="Twinkl Cursive Looped" w:cstheme="minorHAnsi"/>
                <w:b/>
                <w:sz w:val="24"/>
              </w:rPr>
              <w:t>SCHOOL VALUE: RESPECT UNICEF’s Rights of the Child Article 14</w:t>
            </w: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sz w:val="24"/>
              </w:rPr>
            </w:pPr>
          </w:p>
          <w:p w:rsidR="00F8467B" w:rsidRPr="007338C3" w:rsidRDefault="00F8467B" w:rsidP="007338C3">
            <w:pPr>
              <w:jc w:val="center"/>
              <w:rPr>
                <w:rFonts w:ascii="Twinkl Cursive Looped" w:hAnsi="Twinkl Cursive Looped" w:cstheme="minorHAnsi"/>
                <w:sz w:val="24"/>
              </w:rPr>
            </w:pPr>
            <w:r w:rsidRPr="007338C3">
              <w:rPr>
                <w:rFonts w:ascii="Twinkl Cursive Looped" w:hAnsi="Twinkl Cursive Looped" w:cstheme="minorHAnsi"/>
                <w:sz w:val="24"/>
              </w:rPr>
              <w:t>Draw a picture of someone you respect or is a good role model to you.  In full sentences, explain why you respect them and how you can both be respectful to each other and what you believe.</w:t>
            </w:r>
          </w:p>
        </w:tc>
      </w:tr>
    </w:tbl>
    <w:p w:rsidR="0015422C" w:rsidRDefault="0015422C"/>
    <w:p w:rsidR="007338C3" w:rsidRDefault="007338C3"/>
    <w:p w:rsidR="007338C3" w:rsidRDefault="007338C3"/>
    <w:sectPr w:rsidR="007338C3" w:rsidSect="005D0602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134DA"/>
    <w:multiLevelType w:val="hybridMultilevel"/>
    <w:tmpl w:val="7AE63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C2B5A"/>
    <w:multiLevelType w:val="multilevel"/>
    <w:tmpl w:val="AB127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4E"/>
    <w:rsid w:val="000601AF"/>
    <w:rsid w:val="00104FAA"/>
    <w:rsid w:val="00105163"/>
    <w:rsid w:val="001335EF"/>
    <w:rsid w:val="0015422C"/>
    <w:rsid w:val="001F4669"/>
    <w:rsid w:val="00335255"/>
    <w:rsid w:val="003A0826"/>
    <w:rsid w:val="003B1BB7"/>
    <w:rsid w:val="003B2D56"/>
    <w:rsid w:val="003B3E39"/>
    <w:rsid w:val="003D5B56"/>
    <w:rsid w:val="003E0E97"/>
    <w:rsid w:val="003E6776"/>
    <w:rsid w:val="0042388C"/>
    <w:rsid w:val="004411D2"/>
    <w:rsid w:val="00444885"/>
    <w:rsid w:val="004C6876"/>
    <w:rsid w:val="004E099F"/>
    <w:rsid w:val="005348DA"/>
    <w:rsid w:val="00560B74"/>
    <w:rsid w:val="0058073D"/>
    <w:rsid w:val="00584FE5"/>
    <w:rsid w:val="00590F3A"/>
    <w:rsid w:val="005D0602"/>
    <w:rsid w:val="00607F89"/>
    <w:rsid w:val="00616A72"/>
    <w:rsid w:val="00681CB0"/>
    <w:rsid w:val="006A0613"/>
    <w:rsid w:val="006A3DB5"/>
    <w:rsid w:val="006B3771"/>
    <w:rsid w:val="006D1EEF"/>
    <w:rsid w:val="006F1129"/>
    <w:rsid w:val="006F2A57"/>
    <w:rsid w:val="00701B21"/>
    <w:rsid w:val="007338C3"/>
    <w:rsid w:val="00747956"/>
    <w:rsid w:val="007575D3"/>
    <w:rsid w:val="007F26C5"/>
    <w:rsid w:val="0083213C"/>
    <w:rsid w:val="0087573E"/>
    <w:rsid w:val="00886DF6"/>
    <w:rsid w:val="008A012A"/>
    <w:rsid w:val="008D5E44"/>
    <w:rsid w:val="00955BED"/>
    <w:rsid w:val="0096380F"/>
    <w:rsid w:val="00984647"/>
    <w:rsid w:val="009C7937"/>
    <w:rsid w:val="009E0542"/>
    <w:rsid w:val="00A1077A"/>
    <w:rsid w:val="00A56F5F"/>
    <w:rsid w:val="00AA0D15"/>
    <w:rsid w:val="00AA13F1"/>
    <w:rsid w:val="00AB594E"/>
    <w:rsid w:val="00B10713"/>
    <w:rsid w:val="00B41A71"/>
    <w:rsid w:val="00BB35CF"/>
    <w:rsid w:val="00BC1755"/>
    <w:rsid w:val="00C77DAB"/>
    <w:rsid w:val="00D42A14"/>
    <w:rsid w:val="00DC1A7B"/>
    <w:rsid w:val="00E03F07"/>
    <w:rsid w:val="00E13B24"/>
    <w:rsid w:val="00E17B6C"/>
    <w:rsid w:val="00E24872"/>
    <w:rsid w:val="00E34177"/>
    <w:rsid w:val="00EB117E"/>
    <w:rsid w:val="00EC7512"/>
    <w:rsid w:val="00ED23AE"/>
    <w:rsid w:val="00F0596E"/>
    <w:rsid w:val="00F213C2"/>
    <w:rsid w:val="00F40404"/>
    <w:rsid w:val="00F652D6"/>
    <w:rsid w:val="00F8467B"/>
    <w:rsid w:val="00FC372E"/>
    <w:rsid w:val="00FF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16A9A"/>
  <w15:docId w15:val="{047A2354-1AB2-4BDA-93DF-8E14143CE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5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9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B5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n">
    <w:name w:val="mn"/>
    <w:basedOn w:val="DefaultParagraphFont"/>
    <w:rsid w:val="00EC7512"/>
  </w:style>
  <w:style w:type="paragraph" w:styleId="NormalWeb">
    <w:name w:val="Normal (Web)"/>
    <w:basedOn w:val="Normal"/>
    <w:uiPriority w:val="99"/>
    <w:semiHidden/>
    <w:unhideWhenUsed/>
    <w:rsid w:val="008D5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B1BB7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1335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9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smickids.com/mindfulness-meditation-videos-kids/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67BB04-F118-4D30-99ED-3B50B22C1D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D4E1FA-0AFE-4914-8740-E79318A39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C89B2338</Template>
  <TotalTime>7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Hollie Bowkett</dc:creator>
  <cp:lastModifiedBy>Suzanne Knutt</cp:lastModifiedBy>
  <cp:revision>4</cp:revision>
  <cp:lastPrinted>2022-01-05T13:11:00Z</cp:lastPrinted>
  <dcterms:created xsi:type="dcterms:W3CDTF">2022-09-05T17:37:00Z</dcterms:created>
  <dcterms:modified xsi:type="dcterms:W3CDTF">2024-09-13T11:23:00Z</dcterms:modified>
</cp:coreProperties>
</file>