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4E" w:rsidRDefault="000A0F08">
      <w:r w:rsidRPr="00AB59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6329242" wp14:editId="6D21C69D">
                <wp:simplePos x="0" y="0"/>
                <wp:positionH relativeFrom="margin">
                  <wp:posOffset>596900</wp:posOffset>
                </wp:positionH>
                <wp:positionV relativeFrom="paragraph">
                  <wp:posOffset>1447800</wp:posOffset>
                </wp:positionV>
                <wp:extent cx="5429250" cy="299720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2997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48DA" w:rsidRPr="00D9268B" w:rsidRDefault="0042388C" w:rsidP="00590F3A">
                            <w:pPr>
                              <w:spacing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</w:pPr>
                            <w:r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>What’s the attraction?</w:t>
                            </w:r>
                          </w:p>
                          <w:p w:rsidR="00AB594E" w:rsidRPr="00D9268B" w:rsidRDefault="003E0E97" w:rsidP="00590F3A">
                            <w:pPr>
                              <w:spacing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</w:pPr>
                            <w:r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 xml:space="preserve"> H</w:t>
                            </w:r>
                            <w:r w:rsidR="00AB594E"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>omework</w:t>
                            </w:r>
                            <w:r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 xml:space="preserve"> M</w:t>
                            </w:r>
                            <w:r w:rsidR="00AB594E"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>enu</w:t>
                            </w:r>
                          </w:p>
                          <w:p w:rsidR="00AB594E" w:rsidRPr="00D9268B" w:rsidRDefault="00FF5D7E" w:rsidP="00590F3A">
                            <w:pPr>
                              <w:spacing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</w:pPr>
                            <w:r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>Autumn</w:t>
                            </w:r>
                            <w:r w:rsidR="0042388C"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 xml:space="preserve"> Term 2</w:t>
                            </w:r>
                            <w:r w:rsidR="003E0E97" w:rsidRPr="00D9268B">
                              <w:rPr>
                                <w:rFonts w:ascii="Twinkl Cursive Looped" w:hAnsi="Twinkl Cursive Looped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  <w:p w:rsidR="00A46B3C" w:rsidRPr="00D9268B" w:rsidRDefault="00A46B3C" w:rsidP="00A46B3C">
                            <w:pPr>
                              <w:jc w:val="center"/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</w:pPr>
                            <w:r w:rsidRPr="00D9268B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Due: </w:t>
                            </w:r>
                            <w:r w:rsidR="00D9268B" w:rsidRPr="00D9268B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>Friday 13</w:t>
                            </w:r>
                            <w:r w:rsidR="00D9268B" w:rsidRPr="00D9268B">
                              <w:rPr>
                                <w:rFonts w:ascii="Twinkl Cursive Looped" w:hAnsi="Twinkl Cursive Looped" w:cstheme="minorHAnsi"/>
                                <w:sz w:val="30"/>
                                <w:vertAlign w:val="superscript"/>
                              </w:rPr>
                              <w:t>th</w:t>
                            </w:r>
                            <w:r w:rsidR="00D9268B" w:rsidRPr="00D9268B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 December 2024</w:t>
                            </w:r>
                          </w:p>
                          <w:p w:rsidR="00D9268B" w:rsidRPr="00D9268B" w:rsidRDefault="00D9268B" w:rsidP="00D9268B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D9268B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>Please email photographs of your work or your presentations or bring your work in to share with everyone on the decking.</w:t>
                            </w:r>
                          </w:p>
                          <w:p w:rsidR="003E0E97" w:rsidRPr="00D9268B" w:rsidRDefault="00D9268B" w:rsidP="00D9268B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D9268B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 xml:space="preserve">We would love to celebrate your hard work. </w:t>
                            </w:r>
                            <w:r w:rsidRPr="00D9268B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292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pt;margin-top:114pt;width:427.5pt;height:236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" fillcolor="white [3201]" strokecolor="red" strokeweight="2pt">
                <v:textbox>
                  <w:txbxContent>
                    <w:p w:rsidR="005348DA" w:rsidRPr="00D9268B" w:rsidRDefault="0042388C" w:rsidP="00590F3A">
                      <w:pPr>
                        <w:spacing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8"/>
                        </w:rPr>
                      </w:pPr>
                      <w:r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>What’s the attraction?</w:t>
                      </w:r>
                    </w:p>
                    <w:p w:rsidR="00AB594E" w:rsidRPr="00D9268B" w:rsidRDefault="003E0E97" w:rsidP="00590F3A">
                      <w:pPr>
                        <w:spacing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8"/>
                        </w:rPr>
                      </w:pPr>
                      <w:r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 xml:space="preserve"> H</w:t>
                      </w:r>
                      <w:r w:rsidR="00AB594E"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>omework</w:t>
                      </w:r>
                      <w:r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 xml:space="preserve"> M</w:t>
                      </w:r>
                      <w:r w:rsidR="00AB594E"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>enu</w:t>
                      </w:r>
                    </w:p>
                    <w:p w:rsidR="00AB594E" w:rsidRPr="00D9268B" w:rsidRDefault="00FF5D7E" w:rsidP="00590F3A">
                      <w:pPr>
                        <w:spacing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8"/>
                        </w:rPr>
                      </w:pPr>
                      <w:r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>Autumn</w:t>
                      </w:r>
                      <w:r w:rsidR="0042388C"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 xml:space="preserve"> Term 2</w:t>
                      </w:r>
                      <w:r w:rsidR="003E0E97" w:rsidRPr="00D9268B">
                        <w:rPr>
                          <w:rFonts w:ascii="Twinkl Cursive Looped" w:hAnsi="Twinkl Cursive Looped"/>
                          <w:b/>
                          <w:sz w:val="48"/>
                        </w:rPr>
                        <w:t xml:space="preserve"> </w:t>
                      </w:r>
                    </w:p>
                    <w:p w:rsidR="00A46B3C" w:rsidRPr="00D9268B" w:rsidRDefault="00A46B3C" w:rsidP="00A46B3C">
                      <w:pPr>
                        <w:jc w:val="center"/>
                        <w:rPr>
                          <w:rFonts w:ascii="Twinkl Cursive Looped" w:hAnsi="Twinkl Cursive Looped" w:cstheme="minorHAnsi"/>
                          <w:sz w:val="30"/>
                        </w:rPr>
                      </w:pPr>
                      <w:r w:rsidRPr="00D9268B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Due: </w:t>
                      </w:r>
                      <w:r w:rsidR="00D9268B" w:rsidRPr="00D9268B">
                        <w:rPr>
                          <w:rFonts w:ascii="Twinkl Cursive Looped" w:hAnsi="Twinkl Cursive Looped" w:cstheme="minorHAnsi"/>
                          <w:sz w:val="30"/>
                        </w:rPr>
                        <w:t>Friday 13</w:t>
                      </w:r>
                      <w:r w:rsidR="00D9268B" w:rsidRPr="00D9268B">
                        <w:rPr>
                          <w:rFonts w:ascii="Twinkl Cursive Looped" w:hAnsi="Twinkl Cursive Looped" w:cstheme="minorHAnsi"/>
                          <w:sz w:val="30"/>
                          <w:vertAlign w:val="superscript"/>
                        </w:rPr>
                        <w:t>th</w:t>
                      </w:r>
                      <w:r w:rsidR="00D9268B" w:rsidRPr="00D9268B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 December 2024</w:t>
                      </w:r>
                    </w:p>
                    <w:p w:rsidR="00D9268B" w:rsidRPr="00D9268B" w:rsidRDefault="00D9268B" w:rsidP="00D9268B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D9268B">
                        <w:rPr>
                          <w:rFonts w:ascii="Twinkl Cursive Looped" w:hAnsi="Twinkl Cursive Looped" w:cstheme="minorHAnsi"/>
                          <w:sz w:val="28"/>
                        </w:rPr>
                        <w:t>Please email photographs of your work or your presentations or bring your work in to share with everyone on the decking.</w:t>
                      </w:r>
                    </w:p>
                    <w:p w:rsidR="003E0E97" w:rsidRPr="00D9268B" w:rsidRDefault="00D9268B" w:rsidP="00D9268B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D9268B">
                        <w:rPr>
                          <w:rFonts w:ascii="Twinkl Cursive Looped" w:hAnsi="Twinkl Cursive Looped" w:cstheme="minorHAnsi"/>
                          <w:sz w:val="28"/>
                        </w:rPr>
                        <w:t xml:space="preserve">We would love to celebrate your hard work. </w:t>
                      </w:r>
                      <w:r w:rsidRPr="00D9268B">
                        <w:rPr>
                          <w:rFonts w:ascii="Twinkl Cursive Looped" w:hAnsi="Twinkl Cursive Looped" w:cstheme="minorHAnsi"/>
                          <w:sz w:val="28"/>
                        </w:rPr>
                        <w:sym w:font="Wingdings" w:char="F04A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217A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64F9C7E2" wp14:editId="5D761A2B">
            <wp:simplePos x="0" y="0"/>
            <wp:positionH relativeFrom="column">
              <wp:posOffset>2552065</wp:posOffset>
            </wp:positionH>
            <wp:positionV relativeFrom="paragraph">
              <wp:posOffset>0</wp:posOffset>
            </wp:positionV>
            <wp:extent cx="1966595" cy="1311275"/>
            <wp:effectExtent l="0" t="0" r="0" b="3175"/>
            <wp:wrapSquare wrapText="bothSides"/>
            <wp:docPr id="4" name="Picture 4" descr="Image result for pictures of magn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s of magne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77"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16D6C122" wp14:editId="47BC0334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862455" cy="1286510"/>
            <wp:effectExtent l="0" t="0" r="4445" b="8890"/>
            <wp:wrapSquare wrapText="bothSides"/>
            <wp:docPr id="5" name="Picture 5" descr="Image result for magnet experi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agnet experi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BED"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12D3B12B" wp14:editId="5E4078D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89810" cy="1306195"/>
            <wp:effectExtent l="0" t="0" r="0" b="8255"/>
            <wp:wrapSquare wrapText="bothSides"/>
            <wp:docPr id="3" name="Picture 3" descr="Image result for pictures of magn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ictures of magne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94E" w:rsidRPr="00AB594E">
        <w:rPr>
          <w:noProof/>
          <w:lang w:eastAsia="en-GB"/>
        </w:rPr>
        <w:t xml:space="preserve"> </w:t>
      </w:r>
    </w:p>
    <w:p w:rsidR="005348DA" w:rsidRDefault="005348DA"/>
    <w:p w:rsidR="005348DA" w:rsidRDefault="005348DA"/>
    <w:p w:rsidR="005348DA" w:rsidRDefault="005348DA"/>
    <w:p w:rsidR="005348DA" w:rsidRDefault="005348DA"/>
    <w:p w:rsidR="005348DA" w:rsidRDefault="005348DA"/>
    <w:tbl>
      <w:tblPr>
        <w:tblStyle w:val="TableGrid"/>
        <w:tblpPr w:leftFromText="180" w:rightFromText="180" w:vertAnchor="text" w:horzAnchor="margin" w:tblpXSpec="center" w:tblpY="2125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2562"/>
      </w:tblGrid>
      <w:tr w:rsidR="005327A5" w:rsidTr="00701B21">
        <w:trPr>
          <w:trHeight w:val="2811"/>
        </w:trPr>
        <w:tc>
          <w:tcPr>
            <w:tcW w:w="2830" w:type="dxa"/>
          </w:tcPr>
          <w:p w:rsidR="0016217A" w:rsidRPr="00D9268B" w:rsidRDefault="0016217A" w:rsidP="0016217A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DT/ PSHE</w:t>
            </w:r>
          </w:p>
          <w:p w:rsidR="0016217A" w:rsidRPr="00D9268B" w:rsidRDefault="0016217A" w:rsidP="0016217A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(My Activity Passport)</w:t>
            </w:r>
          </w:p>
          <w:p w:rsidR="0016217A" w:rsidRPr="00D9268B" w:rsidRDefault="0016217A" w:rsidP="0016217A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 w:cs="Calibri"/>
              </w:rPr>
              <w:t>Design and make a board game that uses magnets.</w:t>
            </w:r>
          </w:p>
          <w:p w:rsidR="004411D2" w:rsidRPr="00D9268B" w:rsidRDefault="0016217A" w:rsidP="0016217A">
            <w:pPr>
              <w:rPr>
                <w:rFonts w:ascii="Twinkl Cursive Looped" w:hAnsi="Twinkl Cursive Looped" w:cs="Calibri"/>
                <w:sz w:val="20"/>
              </w:rPr>
            </w:pPr>
            <w:r w:rsidRPr="00D9268B">
              <w:rPr>
                <w:rFonts w:ascii="Twinkl Cursive Looped" w:hAnsi="Twinkl Cursive Looped" w:cs="Calibri"/>
                <w:noProof/>
                <w:sz w:val="20"/>
                <w:lang w:eastAsia="en-GB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157480</wp:posOffset>
                  </wp:positionV>
                  <wp:extent cx="1548000" cy="1548000"/>
                  <wp:effectExtent l="0" t="0" r="0" b="0"/>
                  <wp:wrapSquare wrapText="bothSides"/>
                  <wp:docPr id="7" name="Picture 7" descr="C:\Users\suzanne.knutt\AppData\Local\Microsoft\Windows\INetCache\Content.MSO\1DC9C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uzanne.knutt\AppData\Local\Microsoft\Windows\INetCache\Content.MSO\1DC9C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15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9268B">
              <w:rPr>
                <w:rFonts w:ascii="Twinkl Cursive Looped" w:hAnsi="Twinkl Cursive Looped" w:cs="Calibri"/>
                <w:sz w:val="20"/>
              </w:rPr>
              <w:t>(</w:t>
            </w:r>
            <w:proofErr w:type="spellStart"/>
            <w:r w:rsidRPr="00D9268B">
              <w:rPr>
                <w:rFonts w:ascii="Twinkl Cursive Looped" w:hAnsi="Twinkl Cursive Looped" w:cs="Calibri"/>
                <w:sz w:val="20"/>
              </w:rPr>
              <w:t>e.g</w:t>
            </w:r>
            <w:proofErr w:type="spellEnd"/>
            <w:r w:rsidRPr="00D9268B">
              <w:rPr>
                <w:rFonts w:ascii="Twinkl Cursive Looped" w:hAnsi="Twinkl Cursive Looped" w:cs="Calibri"/>
                <w:sz w:val="20"/>
              </w:rPr>
              <w:t xml:space="preserve"> magnetic fishing rods)</w:t>
            </w:r>
          </w:p>
        </w:tc>
        <w:tc>
          <w:tcPr>
            <w:tcW w:w="3119" w:type="dxa"/>
          </w:tcPr>
          <w:p w:rsidR="00E34177" w:rsidRPr="00D9268B" w:rsidRDefault="00E34177" w:rsidP="00E34177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MATHS</w:t>
            </w:r>
            <w:r w:rsidR="00E03F07" w:rsidRPr="00D9268B">
              <w:rPr>
                <w:rFonts w:ascii="Twinkl Cursive Looped" w:hAnsi="Twinkl Cursive Looped" w:cs="Calibri"/>
                <w:b/>
              </w:rPr>
              <w:t>/ SCIENCE</w:t>
            </w:r>
          </w:p>
          <w:p w:rsidR="005327A5" w:rsidRPr="00D9268B" w:rsidRDefault="0016217A" w:rsidP="00E03F07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3872" behindDoc="1" locked="0" layoutInCell="1" allowOverlap="1">
                  <wp:simplePos x="0" y="0"/>
                  <wp:positionH relativeFrom="column">
                    <wp:posOffset>821690</wp:posOffset>
                  </wp:positionH>
                  <wp:positionV relativeFrom="paragraph">
                    <wp:posOffset>20955</wp:posOffset>
                  </wp:positionV>
                  <wp:extent cx="1041400" cy="781050"/>
                  <wp:effectExtent l="0" t="0" r="6350" b="0"/>
                  <wp:wrapTight wrapText="bothSides">
                    <wp:wrapPolygon edited="0">
                      <wp:start x="0" y="0"/>
                      <wp:lineTo x="0" y="21073"/>
                      <wp:lineTo x="21337" y="21073"/>
                      <wp:lineTo x="21337" y="0"/>
                      <wp:lineTo x="0" y="0"/>
                    </wp:wrapPolygon>
                  </wp:wrapTight>
                  <wp:docPr id="6" name="Picture 6" descr="Magnets | TheSchoolR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gnets | TheSchoolRu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71" r="3817"/>
                          <a:stretch/>
                        </pic:blipFill>
                        <pic:spPr bwMode="auto">
                          <a:xfrm>
                            <a:off x="0" y="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3F07" w:rsidRPr="00D9268B">
              <w:rPr>
                <w:rFonts w:ascii="Twinkl Cursive Looped" w:hAnsi="Twinkl Cursive Looped" w:cs="Calibri"/>
              </w:rPr>
              <w:t xml:space="preserve">Gather a selection of household items.  </w:t>
            </w:r>
          </w:p>
          <w:p w:rsidR="0016217A" w:rsidRPr="00D9268B" w:rsidRDefault="0016217A" w:rsidP="0016217A">
            <w:pPr>
              <w:rPr>
                <w:rFonts w:ascii="Twinkl Cursive Looped" w:hAnsi="Twinkl Cursive Looped" w:cs="Calibri"/>
              </w:rPr>
            </w:pPr>
          </w:p>
          <w:p w:rsidR="0016217A" w:rsidRPr="00D9268B" w:rsidRDefault="00E03F07" w:rsidP="0016217A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 w:cs="Calibri"/>
              </w:rPr>
              <w:t>Predict</w:t>
            </w:r>
            <w:r w:rsidR="005327A5" w:rsidRPr="00D9268B">
              <w:rPr>
                <w:rFonts w:ascii="Twinkl Cursive Looped" w:hAnsi="Twinkl Cursive Looped" w:cs="Calibri"/>
              </w:rPr>
              <w:t>,</w:t>
            </w:r>
            <w:r w:rsidRPr="00D9268B">
              <w:rPr>
                <w:rFonts w:ascii="Twinkl Cursive Looped" w:hAnsi="Twinkl Cursive Looped" w:cs="Calibri"/>
              </w:rPr>
              <w:t xml:space="preserve"> then test whether these objects will be attracted to a magnet.  Present your findings in a table.</w:t>
            </w:r>
          </w:p>
          <w:p w:rsidR="005327A5" w:rsidRPr="00D9268B" w:rsidRDefault="00E03F07" w:rsidP="0016217A">
            <w:pPr>
              <w:rPr>
                <w:rFonts w:ascii="Twinkl Cursive Looped" w:hAnsi="Twinkl Cursive Looped" w:cs="Calibri"/>
                <w:sz w:val="20"/>
              </w:rPr>
            </w:pPr>
            <w:r w:rsidRPr="00D9268B">
              <w:rPr>
                <w:rFonts w:ascii="Twinkl Cursive Looped" w:hAnsi="Twinkl Cursive Looped" w:cs="Calibri"/>
                <w:sz w:val="20"/>
              </w:rPr>
              <w:t>(e.g. scissors, paper clips, pencil, pens, marble, stapler, saucepan, different coins, and your own ideas)</w:t>
            </w:r>
          </w:p>
        </w:tc>
        <w:tc>
          <w:tcPr>
            <w:tcW w:w="2551" w:type="dxa"/>
          </w:tcPr>
          <w:p w:rsidR="00E34177" w:rsidRPr="00D9268B" w:rsidRDefault="00FF5D7E" w:rsidP="00E34177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ENGLISH</w:t>
            </w:r>
          </w:p>
          <w:p w:rsidR="00FF5D7E" w:rsidRPr="00D9268B" w:rsidRDefault="005327A5" w:rsidP="00E34177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725805</wp:posOffset>
                  </wp:positionV>
                  <wp:extent cx="1489710" cy="1143000"/>
                  <wp:effectExtent l="0" t="0" r="0" b="0"/>
                  <wp:wrapSquare wrapText="bothSides"/>
                  <wp:docPr id="1" name="Picture 1" descr="magnetic compass | Description, History, &amp;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gnetic compass | Description, History, &amp;amp; Facts | Britannic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80" r="5838"/>
                          <a:stretch/>
                        </pic:blipFill>
                        <pic:spPr bwMode="auto">
                          <a:xfrm>
                            <a:off x="0" y="0"/>
                            <a:ext cx="148971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F5D7E" w:rsidRPr="00D9268B">
              <w:rPr>
                <w:rFonts w:ascii="Twinkl Cursive Looped" w:hAnsi="Twinkl Cursive Looped" w:cs="Calibri"/>
              </w:rPr>
              <w:t>Research and create a chronological report on the history of the magnetic compass.</w:t>
            </w:r>
          </w:p>
          <w:p w:rsidR="00E34177" w:rsidRPr="00D9268B" w:rsidRDefault="00E34177" w:rsidP="00E34177">
            <w:pPr>
              <w:rPr>
                <w:rFonts w:ascii="Twinkl Cursive Looped" w:hAnsi="Twinkl Cursive Looped" w:cs="Calibri"/>
              </w:rPr>
            </w:pPr>
          </w:p>
        </w:tc>
      </w:tr>
      <w:tr w:rsidR="005327A5" w:rsidTr="00701B21">
        <w:trPr>
          <w:trHeight w:val="1858"/>
        </w:trPr>
        <w:tc>
          <w:tcPr>
            <w:tcW w:w="2830" w:type="dxa"/>
          </w:tcPr>
          <w:p w:rsidR="0016217A" w:rsidRPr="00D9268B" w:rsidRDefault="0016217A" w:rsidP="0016217A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E-SAFETY</w:t>
            </w:r>
          </w:p>
          <w:p w:rsidR="009C7937" w:rsidRPr="00D9268B" w:rsidRDefault="0016217A" w:rsidP="0016217A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 w:cs="Calibri"/>
              </w:rPr>
              <w:t xml:space="preserve">Design a poster outlining rules about how to behave online and how you follow them. </w:t>
            </w:r>
          </w:p>
        </w:tc>
        <w:tc>
          <w:tcPr>
            <w:tcW w:w="3119" w:type="dxa"/>
          </w:tcPr>
          <w:p w:rsidR="0016217A" w:rsidRPr="00D9268B" w:rsidRDefault="0016217A" w:rsidP="0016217A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COMPUTING</w:t>
            </w:r>
          </w:p>
          <w:p w:rsidR="0016217A" w:rsidRPr="00D9268B" w:rsidRDefault="0016217A" w:rsidP="0016217A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 w:cs="Calibri"/>
              </w:rPr>
              <w:t>Make a PowerPoint presentation to show how magnets are used in everyday life and include images.</w:t>
            </w:r>
          </w:p>
          <w:p w:rsidR="00E34177" w:rsidRPr="00D9268B" w:rsidRDefault="0016217A" w:rsidP="0016217A">
            <w:pPr>
              <w:rPr>
                <w:rFonts w:ascii="Twinkl Cursive Looped" w:hAnsi="Twinkl Cursive Looped" w:cs="Calibri"/>
                <w:sz w:val="20"/>
              </w:rPr>
            </w:pPr>
            <w:r w:rsidRPr="00D9268B">
              <w:rPr>
                <w:rFonts w:ascii="Twinkl Cursive Looped" w:hAnsi="Twinkl Cursive Looped" w:cs="Calibri"/>
                <w:sz w:val="20"/>
              </w:rPr>
              <w:t>(e.g. in hospitals, in technology, in scrap yards, for jewellery)</w:t>
            </w:r>
          </w:p>
        </w:tc>
        <w:tc>
          <w:tcPr>
            <w:tcW w:w="2551" w:type="dxa"/>
          </w:tcPr>
          <w:p w:rsidR="00E34177" w:rsidRPr="00D9268B" w:rsidRDefault="00E34177" w:rsidP="00E34177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SCHOOL VALUE</w:t>
            </w:r>
            <w:r w:rsidR="00590F3A" w:rsidRPr="00D9268B">
              <w:rPr>
                <w:rFonts w:ascii="Twinkl Cursive Looped" w:hAnsi="Twinkl Cursive Looped" w:cs="Calibri"/>
                <w:b/>
              </w:rPr>
              <w:t>:</w:t>
            </w:r>
          </w:p>
          <w:p w:rsidR="00E34177" w:rsidRPr="00D9268B" w:rsidRDefault="00590F3A" w:rsidP="00E34177">
            <w:pPr>
              <w:rPr>
                <w:rFonts w:ascii="Twinkl Cursive Looped" w:hAnsi="Twinkl Cursive Looped" w:cs="Calibri"/>
                <w:b/>
              </w:rPr>
            </w:pPr>
            <w:r w:rsidRPr="00D9268B">
              <w:rPr>
                <w:rFonts w:ascii="Twinkl Cursive Looped" w:hAnsi="Twinkl Cursive Looped" w:cs="Calibri"/>
                <w:b/>
              </w:rPr>
              <w:t>FRIENDSHIP</w:t>
            </w:r>
          </w:p>
          <w:p w:rsidR="00E34177" w:rsidRPr="00D9268B" w:rsidRDefault="003A0826" w:rsidP="00F40404">
            <w:pPr>
              <w:rPr>
                <w:rFonts w:ascii="Twinkl Cursive Looped" w:hAnsi="Twinkl Cursive Looped" w:cs="Calibri"/>
              </w:rPr>
            </w:pPr>
            <w:r w:rsidRPr="00D9268B">
              <w:rPr>
                <w:rFonts w:ascii="Twinkl Cursive Looped" w:hAnsi="Twinkl Cursive Looped" w:cs="Calibri"/>
              </w:rPr>
              <w:t xml:space="preserve">Draw a cartoon strip of a </w:t>
            </w:r>
            <w:r w:rsidR="00BC1755" w:rsidRPr="00D9268B">
              <w:rPr>
                <w:rFonts w:ascii="Twinkl Cursive Looped" w:hAnsi="Twinkl Cursive Looped" w:cs="Calibri"/>
              </w:rPr>
              <w:t xml:space="preserve">situation where somebody </w:t>
            </w:r>
            <w:r w:rsidR="00F40404" w:rsidRPr="00D9268B">
              <w:rPr>
                <w:rFonts w:ascii="Twinkl Cursive Looped" w:hAnsi="Twinkl Cursive Looped" w:cs="Calibri"/>
              </w:rPr>
              <w:t>showed kindness and friendship in a tricky situation.</w:t>
            </w:r>
          </w:p>
        </w:tc>
      </w:tr>
    </w:tbl>
    <w:p w:rsidR="0015422C" w:rsidRDefault="0015422C"/>
    <w:p w:rsidR="0015422C" w:rsidRDefault="0015422C"/>
    <w:p w:rsidR="009E0542" w:rsidRDefault="009E0542"/>
    <w:p w:rsidR="009E0542" w:rsidRPr="009E0542" w:rsidRDefault="009E0542" w:rsidP="009E0542"/>
    <w:p w:rsidR="00681CB0" w:rsidRPr="009E0542" w:rsidRDefault="00B41A71" w:rsidP="00590F3A">
      <w:pPr>
        <w:tabs>
          <w:tab w:val="left" w:pos="2311"/>
        </w:tabs>
      </w:pPr>
      <w:r>
        <w:tab/>
      </w:r>
      <w:bookmarkStart w:id="0" w:name="_GoBack"/>
      <w:bookmarkEnd w:id="0"/>
    </w:p>
    <w:sectPr w:rsidR="00681CB0" w:rsidRPr="009E0542" w:rsidSect="001621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C2B5A"/>
    <w:multiLevelType w:val="multilevel"/>
    <w:tmpl w:val="AB127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4E"/>
    <w:rsid w:val="000601AF"/>
    <w:rsid w:val="000A0F08"/>
    <w:rsid w:val="00105163"/>
    <w:rsid w:val="0015422C"/>
    <w:rsid w:val="0016217A"/>
    <w:rsid w:val="001F4669"/>
    <w:rsid w:val="00335255"/>
    <w:rsid w:val="003A0826"/>
    <w:rsid w:val="003B2D56"/>
    <w:rsid w:val="003D5B56"/>
    <w:rsid w:val="003E0E97"/>
    <w:rsid w:val="003E6776"/>
    <w:rsid w:val="0042388C"/>
    <w:rsid w:val="004411D2"/>
    <w:rsid w:val="00444885"/>
    <w:rsid w:val="004E099F"/>
    <w:rsid w:val="005327A5"/>
    <w:rsid w:val="005348DA"/>
    <w:rsid w:val="0058073D"/>
    <w:rsid w:val="00590F3A"/>
    <w:rsid w:val="005C3E50"/>
    <w:rsid w:val="00607F89"/>
    <w:rsid w:val="00681CB0"/>
    <w:rsid w:val="006A0613"/>
    <w:rsid w:val="006D1EEF"/>
    <w:rsid w:val="006F1129"/>
    <w:rsid w:val="00701B21"/>
    <w:rsid w:val="00747956"/>
    <w:rsid w:val="007575D3"/>
    <w:rsid w:val="007F26C5"/>
    <w:rsid w:val="0083213C"/>
    <w:rsid w:val="0087573E"/>
    <w:rsid w:val="008A012A"/>
    <w:rsid w:val="008D5E44"/>
    <w:rsid w:val="00955BED"/>
    <w:rsid w:val="0096380F"/>
    <w:rsid w:val="00984647"/>
    <w:rsid w:val="009C7937"/>
    <w:rsid w:val="009E0542"/>
    <w:rsid w:val="00A1077A"/>
    <w:rsid w:val="00A46B3C"/>
    <w:rsid w:val="00AA0D15"/>
    <w:rsid w:val="00AA13F1"/>
    <w:rsid w:val="00AB594E"/>
    <w:rsid w:val="00B10713"/>
    <w:rsid w:val="00B41A71"/>
    <w:rsid w:val="00BB35CF"/>
    <w:rsid w:val="00BC1755"/>
    <w:rsid w:val="00C77DAB"/>
    <w:rsid w:val="00D9268B"/>
    <w:rsid w:val="00DC1A7B"/>
    <w:rsid w:val="00E03F07"/>
    <w:rsid w:val="00E13B24"/>
    <w:rsid w:val="00E17B6C"/>
    <w:rsid w:val="00E34177"/>
    <w:rsid w:val="00EB117E"/>
    <w:rsid w:val="00EC7512"/>
    <w:rsid w:val="00ED23AE"/>
    <w:rsid w:val="00F0596E"/>
    <w:rsid w:val="00F213C2"/>
    <w:rsid w:val="00F40404"/>
    <w:rsid w:val="00F652D6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9FFE8"/>
  <w15:docId w15:val="{047A2354-1AB2-4BDA-93DF-8E14143C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n">
    <w:name w:val="mn"/>
    <w:basedOn w:val="DefaultParagraphFont"/>
    <w:rsid w:val="00EC7512"/>
  </w:style>
  <w:style w:type="paragraph" w:styleId="NormalWeb">
    <w:name w:val="Normal (Web)"/>
    <w:basedOn w:val="Normal"/>
    <w:uiPriority w:val="99"/>
    <w:semiHidden/>
    <w:unhideWhenUsed/>
    <w:rsid w:val="008D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7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57A11E-A355-4EEF-A2E4-7469759D6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936DD3-AC36-4B35-9303-DD56CD1775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C89B2338</Template>
  <TotalTime>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Suzanne Knutt</cp:lastModifiedBy>
  <cp:revision>5</cp:revision>
  <cp:lastPrinted>2019-06-03T16:42:00Z</cp:lastPrinted>
  <dcterms:created xsi:type="dcterms:W3CDTF">2022-09-05T17:27:00Z</dcterms:created>
  <dcterms:modified xsi:type="dcterms:W3CDTF">2024-09-13T11:20:00Z</dcterms:modified>
</cp:coreProperties>
</file>