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D7659" w14:textId="77777777" w:rsidR="00DE31B4" w:rsidRDefault="00C14DBD" w:rsidP="00DE31B4">
      <w:pPr>
        <w:spacing w:line="280" w:lineRule="atLeast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</w:t>
      </w:r>
    </w:p>
    <w:p w14:paraId="7A311D30" w14:textId="26CDB60A" w:rsidR="00C14DBD" w:rsidRPr="00DE31B4" w:rsidRDefault="00C14DBD" w:rsidP="00DE31B4">
      <w:pPr>
        <w:spacing w:line="280" w:lineRule="atLeast"/>
        <w:jc w:val="center"/>
        <w:rPr>
          <w:rFonts w:ascii="Arial" w:eastAsia="Arial" w:hAnsi="Arial" w:cs="Arial"/>
          <w:sz w:val="22"/>
          <w:szCs w:val="22"/>
        </w:rPr>
      </w:pPr>
      <w:r w:rsidRPr="00FF44BA">
        <w:rPr>
          <w:rFonts w:ascii="Arial" w:hAnsi="Arial" w:cs="Arial"/>
          <w:b/>
          <w:bCs/>
          <w:sz w:val="28"/>
          <w:szCs w:val="28"/>
        </w:rPr>
        <w:t xml:space="preserve">Travelling Alone Request Form </w:t>
      </w:r>
      <w:r w:rsidR="004E1513">
        <w:rPr>
          <w:rFonts w:ascii="Arial" w:hAnsi="Arial" w:cs="Arial"/>
          <w:b/>
          <w:bCs/>
          <w:sz w:val="28"/>
          <w:szCs w:val="28"/>
        </w:rPr>
        <w:t>2025 - 2026</w:t>
      </w:r>
    </w:p>
    <w:p w14:paraId="4939BB3D" w14:textId="77777777" w:rsidR="00C14DBD" w:rsidRPr="008C6EE0" w:rsidRDefault="00C14DBD" w:rsidP="00C14DBD">
      <w:pPr>
        <w:spacing w:line="28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BEBEF1" w14:textId="62F325D6" w:rsidR="00DE31B4" w:rsidRDefault="00C14DBD" w:rsidP="00C14DBD">
      <w:pPr>
        <w:spacing w:line="280" w:lineRule="atLeast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This form must be completed if your child </w:t>
      </w:r>
      <w:r>
        <w:rPr>
          <w:rFonts w:ascii="Arial" w:hAnsi="Arial" w:cs="Arial"/>
          <w:bCs/>
          <w:sz w:val="22"/>
          <w:szCs w:val="22"/>
        </w:rPr>
        <w:t>will leave the school site alone at the end of the school day.</w:t>
      </w:r>
      <w:r w:rsidRPr="008C6EE0">
        <w:rPr>
          <w:rFonts w:ascii="Arial" w:hAnsi="Arial" w:cs="Arial"/>
          <w:bCs/>
          <w:sz w:val="22"/>
          <w:szCs w:val="22"/>
        </w:rPr>
        <w:t xml:space="preserve"> </w:t>
      </w:r>
    </w:p>
    <w:p w14:paraId="24FF79CE" w14:textId="77777777" w:rsidR="00DE31B4" w:rsidRPr="00DE31B4" w:rsidRDefault="00DE31B4" w:rsidP="00C14DBD">
      <w:pPr>
        <w:spacing w:line="280" w:lineRule="atLeast"/>
        <w:rPr>
          <w:rFonts w:ascii="Arial" w:hAnsi="Arial" w:cs="Arial"/>
          <w:bCs/>
          <w:sz w:val="22"/>
          <w:szCs w:val="22"/>
        </w:rPr>
      </w:pPr>
    </w:p>
    <w:p w14:paraId="651E9038" w14:textId="71D29A07" w:rsidR="00DE31B4" w:rsidRPr="00DE31B4" w:rsidRDefault="00C14DBD" w:rsidP="00DE31B4">
      <w:pPr>
        <w:spacing w:after="120" w:line="280" w:lineRule="atLeas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Please confirm the following by signing below:</w:t>
      </w:r>
    </w:p>
    <w:p w14:paraId="38F443F7" w14:textId="679F4438" w:rsidR="00DE31B4" w:rsidRPr="00DE31B4" w:rsidRDefault="00C14DBD" w:rsidP="00DE31B4">
      <w:pPr>
        <w:pStyle w:val="ListParagraph"/>
        <w:numPr>
          <w:ilvl w:val="0"/>
          <w:numId w:val="5"/>
        </w:numPr>
        <w:spacing w:after="120" w:line="276" w:lineRule="auto"/>
        <w:ind w:left="340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have discussed with my child the best route for them to walk or cycle; from home at the start of the school day, to home at the end of the school day.</w:t>
      </w:r>
    </w:p>
    <w:p w14:paraId="6E4144C9" w14:textId="3537CFF7" w:rsidR="00DE31B4" w:rsidRPr="00DE31B4" w:rsidRDefault="00C14DBD" w:rsidP="00DE31B4">
      <w:pPr>
        <w:pStyle w:val="ListParagraph"/>
        <w:numPr>
          <w:ilvl w:val="0"/>
          <w:numId w:val="5"/>
        </w:numPr>
        <w:spacing w:after="120" w:line="276" w:lineRule="auto"/>
        <w:ind w:left="340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responsible adult will be at home to greet my child when they return home from school at the end of the day.</w:t>
      </w:r>
    </w:p>
    <w:p w14:paraId="7167375B" w14:textId="4F52CD6D" w:rsidR="00C14DBD" w:rsidRPr="009D2380" w:rsidRDefault="00C14DBD" w:rsidP="00DE31B4">
      <w:pPr>
        <w:pStyle w:val="ListParagraph"/>
        <w:numPr>
          <w:ilvl w:val="0"/>
          <w:numId w:val="5"/>
        </w:numPr>
        <w:spacing w:line="276" w:lineRule="auto"/>
        <w:ind w:left="340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understand that my child needs to behave appropriately when travelling to and from school and that:</w:t>
      </w:r>
    </w:p>
    <w:p w14:paraId="1FC39113" w14:textId="77777777" w:rsidR="00C14DBD" w:rsidRDefault="00C14DBD" w:rsidP="00DE31B4">
      <w:pPr>
        <w:pStyle w:val="ListParagraph"/>
        <w:numPr>
          <w:ilvl w:val="1"/>
          <w:numId w:val="5"/>
        </w:numPr>
        <w:spacing w:line="276" w:lineRule="auto"/>
        <w:ind w:left="697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they should not do anything intentionally that could put them or others in the risk of harm;  </w:t>
      </w:r>
    </w:p>
    <w:p w14:paraId="526228AC" w14:textId="1DB849E5" w:rsidR="00DE31B4" w:rsidRPr="00DE31B4" w:rsidRDefault="00C14DBD" w:rsidP="00DE31B4">
      <w:pPr>
        <w:pStyle w:val="ListParagraph"/>
        <w:numPr>
          <w:ilvl w:val="1"/>
          <w:numId w:val="5"/>
        </w:numPr>
        <w:spacing w:after="120" w:line="276" w:lineRule="auto"/>
        <w:ind w:left="697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they should not exhibit behaviour that will impact on the reputation of the school</w:t>
      </w:r>
    </w:p>
    <w:p w14:paraId="59972665" w14:textId="51F42C0F" w:rsidR="00DE31B4" w:rsidRPr="00DE31B4" w:rsidRDefault="00C14DBD" w:rsidP="00DE31B4">
      <w:pPr>
        <w:pStyle w:val="ListParagraph"/>
        <w:numPr>
          <w:ilvl w:val="0"/>
          <w:numId w:val="6"/>
        </w:numPr>
        <w:spacing w:after="120" w:line="276" w:lineRule="auto"/>
        <w:ind w:left="340" w:hanging="357"/>
        <w:contextualSpacing w:val="0"/>
        <w:rPr>
          <w:rFonts w:ascii="Arial" w:hAnsi="Arial" w:cs="Arial"/>
          <w:bCs/>
          <w:sz w:val="22"/>
          <w:szCs w:val="22"/>
        </w:rPr>
      </w:pPr>
      <w:r w:rsidRPr="00396C60">
        <w:rPr>
          <w:rFonts w:ascii="Arial" w:hAnsi="Arial" w:cs="Arial"/>
          <w:bCs/>
          <w:sz w:val="22"/>
          <w:szCs w:val="22"/>
        </w:rPr>
        <w:t>I understand that</w:t>
      </w:r>
      <w:r>
        <w:rPr>
          <w:rFonts w:ascii="Arial" w:hAnsi="Arial" w:cs="Arial"/>
          <w:bCs/>
          <w:sz w:val="22"/>
          <w:szCs w:val="22"/>
        </w:rPr>
        <w:t xml:space="preserve"> the responsibility for my child’s safety on their journey to and from school rests with me.</w:t>
      </w:r>
    </w:p>
    <w:p w14:paraId="7D751482" w14:textId="59229279" w:rsidR="00C14DBD" w:rsidRDefault="00C14DBD" w:rsidP="00DE31B4">
      <w:pPr>
        <w:pStyle w:val="ListParagraph"/>
        <w:numPr>
          <w:ilvl w:val="0"/>
          <w:numId w:val="6"/>
        </w:numPr>
        <w:spacing w:after="120" w:line="276" w:lineRule="auto"/>
        <w:ind w:left="340" w:hanging="357"/>
        <w:contextualSpacing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understand that if the school is concerned about the safety and/or behaviour of my child on their journey to and from school, then I could be required to bring and collect them to and from school.</w:t>
      </w:r>
    </w:p>
    <w:p w14:paraId="1E5A08F2" w14:textId="77777777" w:rsidR="00C14DBD" w:rsidRPr="00C14DBD" w:rsidRDefault="00C14DBD" w:rsidP="00C14DBD">
      <w:pPr>
        <w:rPr>
          <w:rFonts w:ascii="Arial" w:hAnsi="Arial" w:cs="Arial"/>
          <w:bCs/>
          <w:sz w:val="22"/>
          <w:szCs w:val="22"/>
        </w:rPr>
      </w:pPr>
    </w:p>
    <w:p w14:paraId="0FA0B398" w14:textId="4774D451" w:rsidR="00C14DBD" w:rsidRPr="008C6EE0" w:rsidRDefault="00C14DBD" w:rsidP="00C14DBD">
      <w:pPr>
        <w:spacing w:line="280" w:lineRule="atLeast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Before signing </w:t>
      </w:r>
      <w:r>
        <w:rPr>
          <w:rFonts w:ascii="Arial" w:hAnsi="Arial" w:cs="Arial"/>
          <w:bCs/>
          <w:sz w:val="22"/>
          <w:szCs w:val="22"/>
        </w:rPr>
        <w:t>this request form,</w:t>
      </w:r>
      <w:r w:rsidRPr="008C6EE0">
        <w:rPr>
          <w:rFonts w:ascii="Arial" w:hAnsi="Arial" w:cs="Arial"/>
          <w:bCs/>
          <w:sz w:val="22"/>
          <w:szCs w:val="22"/>
        </w:rPr>
        <w:t xml:space="preserve"> please discuss the </w:t>
      </w:r>
      <w:r>
        <w:rPr>
          <w:rFonts w:ascii="Arial" w:hAnsi="Arial" w:cs="Arial"/>
          <w:bCs/>
          <w:sz w:val="22"/>
          <w:szCs w:val="22"/>
        </w:rPr>
        <w:t>above</w:t>
      </w:r>
      <w:r w:rsidRPr="008C6EE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points </w:t>
      </w:r>
      <w:r w:rsidRPr="008C6EE0">
        <w:rPr>
          <w:rFonts w:ascii="Arial" w:hAnsi="Arial" w:cs="Arial"/>
          <w:bCs/>
          <w:sz w:val="22"/>
          <w:szCs w:val="22"/>
        </w:rPr>
        <w:t>with your child and make sure that they fully understand them</w:t>
      </w:r>
      <w:r>
        <w:rPr>
          <w:rFonts w:ascii="Arial" w:hAnsi="Arial" w:cs="Arial"/>
          <w:bCs/>
          <w:sz w:val="22"/>
          <w:szCs w:val="22"/>
        </w:rPr>
        <w:t>.</w:t>
      </w:r>
    </w:p>
    <w:p w14:paraId="23168525" w14:textId="77777777" w:rsidR="00C14DBD" w:rsidRPr="008C6EE0" w:rsidRDefault="00C14DBD" w:rsidP="00C14DBD">
      <w:pPr>
        <w:spacing w:line="280" w:lineRule="atLeast"/>
        <w:rPr>
          <w:rFonts w:ascii="Arial" w:hAnsi="Arial" w:cs="Arial"/>
          <w:bCs/>
          <w:sz w:val="22"/>
          <w:szCs w:val="22"/>
        </w:rPr>
      </w:pPr>
    </w:p>
    <w:p w14:paraId="117D4A1F" w14:textId="76C5F9F9" w:rsidR="00DE31B4" w:rsidRDefault="00C14DBD" w:rsidP="00C14DBD">
      <w:pPr>
        <w:spacing w:line="280" w:lineRule="atLeas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Travelling to and from school alone is an important milestone on a child’s road to independence, and i</w:t>
      </w:r>
      <w:r w:rsidRPr="008C6EE0">
        <w:rPr>
          <w:rFonts w:ascii="Arial" w:hAnsi="Arial" w:cs="Arial"/>
          <w:bCs/>
          <w:sz w:val="22"/>
          <w:szCs w:val="22"/>
        </w:rPr>
        <w:t>t is important that we work together to keep children safe. Thank you for your support.</w:t>
      </w:r>
    </w:p>
    <w:p w14:paraId="2413ACC9" w14:textId="77777777" w:rsidR="00DE31B4" w:rsidRPr="00DE31B4" w:rsidRDefault="00DE31B4" w:rsidP="00C14DBD">
      <w:pPr>
        <w:spacing w:line="280" w:lineRule="atLeast"/>
        <w:rPr>
          <w:rFonts w:ascii="Arial" w:hAnsi="Arial" w:cs="Arial"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14DBD" w:rsidRPr="00A4494E" w14:paraId="399DB99B" w14:textId="77777777" w:rsidTr="00EC4719">
        <w:trPr>
          <w:trHeight w:val="547"/>
        </w:trPr>
        <w:tc>
          <w:tcPr>
            <w:tcW w:w="10456" w:type="dxa"/>
            <w:vAlign w:val="center"/>
          </w:tcPr>
          <w:p w14:paraId="3BCCC491" w14:textId="77777777" w:rsidR="00C14DBD" w:rsidRPr="00A4494E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 w:rsidRPr="00A4494E">
              <w:rPr>
                <w:rFonts w:ascii="Arial" w:hAnsi="Arial" w:cs="Arial"/>
                <w:bCs/>
                <w:sz w:val="22"/>
                <w:szCs w:val="22"/>
              </w:rPr>
              <w:t>Name of Child:</w:t>
            </w:r>
          </w:p>
        </w:tc>
      </w:tr>
      <w:tr w:rsidR="00C14DBD" w:rsidRPr="00A4494E" w14:paraId="05802047" w14:textId="77777777" w:rsidTr="00EC4719">
        <w:trPr>
          <w:trHeight w:val="541"/>
        </w:trPr>
        <w:tc>
          <w:tcPr>
            <w:tcW w:w="10456" w:type="dxa"/>
            <w:vAlign w:val="center"/>
          </w:tcPr>
          <w:p w14:paraId="72E63B5C" w14:textId="77777777" w:rsidR="00C14DBD" w:rsidRPr="00A4494E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 w:rsidRPr="00A4494E">
              <w:rPr>
                <w:rFonts w:ascii="Arial" w:hAnsi="Arial" w:cs="Arial"/>
                <w:bCs/>
                <w:sz w:val="22"/>
                <w:szCs w:val="22"/>
              </w:rPr>
              <w:t>Class:</w:t>
            </w:r>
          </w:p>
        </w:tc>
      </w:tr>
      <w:tr w:rsidR="00C14DBD" w:rsidRPr="00A4494E" w14:paraId="4B44FE9A" w14:textId="77777777" w:rsidTr="00EC4719">
        <w:tc>
          <w:tcPr>
            <w:tcW w:w="10456" w:type="dxa"/>
          </w:tcPr>
          <w:p w14:paraId="1F62EDFB" w14:textId="1033FC82" w:rsidR="00C14DBD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 have read the above points about children travelling to and from school alone, and understand that if the school is concerned about my child’s safety or behaviour then I can be asked to accompany them to and from school.</w:t>
            </w:r>
          </w:p>
          <w:p w14:paraId="356ACDBC" w14:textId="0ACB2DC8" w:rsid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8495660" wp14:editId="2AFDAF19">
                      <wp:simplePos x="0" y="0"/>
                      <wp:positionH relativeFrom="column">
                        <wp:posOffset>5946775</wp:posOffset>
                      </wp:positionH>
                      <wp:positionV relativeFrom="paragraph">
                        <wp:posOffset>148590</wp:posOffset>
                      </wp:positionV>
                      <wp:extent cx="238125" cy="228600"/>
                      <wp:effectExtent l="0" t="0" r="28575" b="28575"/>
                      <wp:wrapNone/>
                      <wp:docPr id="3" name="Flowchart: Proces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2D404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Flowchart: Process 3" o:spid="_x0000_s1026" type="#_x0000_t109" style="position:absolute;margin-left:468.25pt;margin-top:11.7pt;width:18.75pt;height:18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" filled="f" strokecolor="black [3213]" strokeweight="2pt"/>
                  </w:pict>
                </mc:Fallback>
              </mc:AlternateContent>
            </w:r>
          </w:p>
          <w:p w14:paraId="4CA1186E" w14:textId="1CD4B5F0" w:rsid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 give permission for my child to leave school alone at the end of the school day (3.30pm)</w:t>
            </w:r>
          </w:p>
          <w:p w14:paraId="7CDE4BF3" w14:textId="77149D0A" w:rsid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6731FF" w14:textId="602162ED" w:rsid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43597D" wp14:editId="4A094089">
                      <wp:simplePos x="0" y="0"/>
                      <wp:positionH relativeFrom="column">
                        <wp:posOffset>5946775</wp:posOffset>
                      </wp:positionH>
                      <wp:positionV relativeFrom="paragraph">
                        <wp:posOffset>53340</wp:posOffset>
                      </wp:positionV>
                      <wp:extent cx="238125" cy="228600"/>
                      <wp:effectExtent l="0" t="0" r="28575" b="28575"/>
                      <wp:wrapNone/>
                      <wp:docPr id="4" name="Flowchart: Proces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28600"/>
                              </a:xfrm>
                              <a:prstGeom prst="flowChartProcess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40409" id="Flowchart: Process 4" o:spid="_x0000_s1026" type="#_x0000_t109" style="position:absolute;margin-left:468.25pt;margin-top:4.2pt;width:18.75pt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I give permission for my child to leave school alone following instrumental lessons / </w:t>
            </w:r>
          </w:p>
          <w:p w14:paraId="6CD97AE5" w14:textId="1D826A69" w:rsid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private tuition / after school clubs (later than 3.30pm)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</w:t>
            </w:r>
          </w:p>
          <w:p w14:paraId="7971D1AE" w14:textId="77777777" w:rsidR="00C14DBD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76589B" w14:textId="77777777" w:rsidR="00C14DBD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Signed……………………………………….  Name (please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print)…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……………………………………….</w:t>
            </w:r>
          </w:p>
          <w:p w14:paraId="35321ECE" w14:textId="77777777" w:rsidR="00C14DBD" w:rsidRDefault="00C14DBD" w:rsidP="00EC4719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780E5D" w14:textId="77777777" w:rsidR="00DE31B4" w:rsidRDefault="00C14DBD" w:rsidP="00EC4719">
            <w:pPr>
              <w:spacing w:line="280" w:lineRule="atLeast"/>
              <w:rPr>
                <w:rFonts w:ascii="Arial" w:hAnsi="Arial" w:cs="Arial"/>
                <w:bCs/>
                <w:sz w:val="12"/>
                <w:szCs w:val="1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Date…………………………………………</w:t>
            </w:r>
          </w:p>
          <w:p w14:paraId="7A312AD4" w14:textId="460C0065" w:rsidR="00DE31B4" w:rsidRPr="00DE31B4" w:rsidRDefault="00DE31B4" w:rsidP="00EC4719">
            <w:pPr>
              <w:spacing w:line="280" w:lineRule="atLeast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7ECD9705" w14:textId="59933F47" w:rsidR="004E338F" w:rsidRDefault="004E338F" w:rsidP="00DE31B4">
      <w:pPr>
        <w:rPr>
          <w:rFonts w:ascii="Arial" w:eastAsia="Arial" w:hAnsi="Arial" w:cs="Arial"/>
          <w:sz w:val="22"/>
          <w:szCs w:val="22"/>
        </w:rPr>
      </w:pPr>
    </w:p>
    <w:sectPr w:rsidR="004E338F" w:rsidSect="008C31AD">
      <w:headerReference w:type="default" r:id="rId11"/>
      <w:footerReference w:type="default" r:id="rId12"/>
      <w:pgSz w:w="11906" w:h="16838"/>
      <w:pgMar w:top="720" w:right="720" w:bottom="720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E914" w14:textId="77777777" w:rsidR="00F05E2F" w:rsidRDefault="00F05E2F">
      <w:r>
        <w:separator/>
      </w:r>
    </w:p>
  </w:endnote>
  <w:endnote w:type="continuationSeparator" w:id="0">
    <w:p w14:paraId="4B9D8BA1" w14:textId="77777777" w:rsidR="00F05E2F" w:rsidRDefault="00F0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638A" w14:textId="77777777" w:rsidR="005A4B22" w:rsidRDefault="005A4B22" w:rsidP="00A9751B">
    <w:pPr>
      <w:jc w:val="both"/>
      <w:rPr>
        <w:rFonts w:cs="Arial"/>
        <w:bCs/>
        <w:color w:val="3A3A3A"/>
        <w:sz w:val="16"/>
        <w:szCs w:val="16"/>
        <w:lang w:val="en" w:eastAsia="en-GB"/>
      </w:rPr>
    </w:pPr>
    <w:r w:rsidRPr="00835C52">
      <w:rPr>
        <w:noProof/>
        <w:color w:val="002060"/>
        <w:sz w:val="18"/>
        <w:szCs w:val="18"/>
        <w:lang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E94E7F1" wp14:editId="1FE1DA69">
              <wp:simplePos x="0" y="0"/>
              <wp:positionH relativeFrom="column">
                <wp:posOffset>-182880</wp:posOffset>
              </wp:positionH>
              <wp:positionV relativeFrom="paragraph">
                <wp:posOffset>78105</wp:posOffset>
              </wp:positionV>
              <wp:extent cx="699071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907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2291D9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4pt,6.15pt" to="536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" strokecolor="#1f497d [3215]"/>
          </w:pict>
        </mc:Fallback>
      </mc:AlternateContent>
    </w:r>
  </w:p>
  <w:p w14:paraId="0FD3A38A" w14:textId="77777777" w:rsidR="005A4B22" w:rsidRPr="003225FB" w:rsidRDefault="005A4B22" w:rsidP="008C31AD">
    <w:pPr>
      <w:jc w:val="both"/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</w:pP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>We take child protection extremely seriously at our school.  If you have a concern, you can speak to any of the school's designated and trained Child Protection officers:</w:t>
    </w:r>
    <w:r w:rsidR="00B53485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 Mrs Mitchell, Mrs Bowkett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or Mr Jones.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Alternatively, you can ring Children Social Care on: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0300 123 2224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or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>email childrens@somerset.gov.uk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260B" w14:textId="77777777" w:rsidR="00F05E2F" w:rsidRDefault="00F05E2F">
      <w:r>
        <w:separator/>
      </w:r>
    </w:p>
  </w:footnote>
  <w:footnote w:type="continuationSeparator" w:id="0">
    <w:p w14:paraId="08345B12" w14:textId="77777777" w:rsidR="00F05E2F" w:rsidRDefault="00F0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F36" w14:textId="446E39A2" w:rsidR="005A4B22" w:rsidRPr="00FD0D5B" w:rsidRDefault="00B334FC" w:rsidP="008C31AD">
    <w:pPr>
      <w:rPr>
        <w:rFonts w:asciiTheme="majorHAnsi" w:hAnsiTheme="majorHAnsi"/>
        <w:b/>
        <w:color w:val="1F497D" w:themeColor="text2"/>
        <w:sz w:val="32"/>
        <w:szCs w:val="32"/>
      </w:rPr>
    </w:pPr>
    <w:r>
      <w:rPr>
        <w:rFonts w:asciiTheme="majorHAnsi" w:hAnsiTheme="majorHAnsi"/>
        <w:noProof/>
        <w:color w:val="1F497D" w:themeColor="text2"/>
        <w:lang w:eastAsia="en-GB"/>
      </w:rPr>
      <w:drawing>
        <wp:anchor distT="0" distB="0" distL="114300" distR="114300" simplePos="0" relativeHeight="251660288" behindDoc="1" locked="0" layoutInCell="1" allowOverlap="1" wp14:anchorId="6AE6D7EB" wp14:editId="2FA0D0F1">
          <wp:simplePos x="0" y="0"/>
          <wp:positionH relativeFrom="margin">
            <wp:align>right</wp:align>
          </wp:positionH>
          <wp:positionV relativeFrom="page">
            <wp:posOffset>295275</wp:posOffset>
          </wp:positionV>
          <wp:extent cx="1362075" cy="1362075"/>
          <wp:effectExtent l="0" t="0" r="9525" b="9525"/>
          <wp:wrapTight wrapText="bothSides">
            <wp:wrapPolygon edited="0">
              <wp:start x="8459" y="0"/>
              <wp:lineTo x="6042" y="1208"/>
              <wp:lineTo x="1510" y="4229"/>
              <wp:lineTo x="0" y="9969"/>
              <wp:lineTo x="906" y="15709"/>
              <wp:lineTo x="5136" y="19938"/>
              <wp:lineTo x="8459" y="21449"/>
              <wp:lineTo x="12990" y="21449"/>
              <wp:lineTo x="16313" y="19938"/>
              <wp:lineTo x="20543" y="15709"/>
              <wp:lineTo x="21449" y="9969"/>
              <wp:lineTo x="20241" y="4531"/>
              <wp:lineTo x="15407" y="1208"/>
              <wp:lineTo x="12990" y="0"/>
              <wp:lineTo x="845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4B22" w:rsidRPr="00FD0D5B">
      <w:rPr>
        <w:rFonts w:asciiTheme="majorHAnsi" w:hAnsiTheme="majorHAnsi"/>
        <w:b/>
        <w:color w:val="1F497D" w:themeColor="text2"/>
        <w:sz w:val="32"/>
        <w:szCs w:val="32"/>
      </w:rPr>
      <w:t>Parkfield Primary School</w:t>
    </w:r>
  </w:p>
  <w:p w14:paraId="1A35A6DB" w14:textId="77777777" w:rsidR="005A4B22" w:rsidRPr="00FD0D5B" w:rsidRDefault="005A4B22" w:rsidP="008C31AD">
    <w:pPr>
      <w:rPr>
        <w:rFonts w:asciiTheme="majorHAnsi" w:hAnsiTheme="majorHAnsi"/>
        <w:color w:val="1F497D" w:themeColor="text2"/>
      </w:rPr>
    </w:pPr>
    <w:r w:rsidRPr="00FD0D5B">
      <w:rPr>
        <w:rFonts w:asciiTheme="majorHAnsi" w:hAnsiTheme="majorHAnsi"/>
        <w:color w:val="1F497D" w:themeColor="text2"/>
      </w:rPr>
      <w:t>Parkfield Road, Taunton, Somerset, TA1 4RT</w:t>
    </w:r>
  </w:p>
  <w:p w14:paraId="174EEA0A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Headteacher: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Mr Gareth Jones</w:t>
    </w:r>
  </w:p>
  <w:p w14:paraId="49754A3D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Telephone: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(01823) 282125</w:t>
    </w:r>
  </w:p>
  <w:p w14:paraId="33ADE060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Emai</w:t>
    </w:r>
    <w:r w:rsidR="00BD5795">
      <w:rPr>
        <w:rFonts w:asciiTheme="majorHAnsi" w:hAnsiTheme="majorHAnsi"/>
        <w:color w:val="1F497D" w:themeColor="text2"/>
        <w:sz w:val="20"/>
        <w:szCs w:val="20"/>
      </w:rPr>
      <w:t xml:space="preserve">l: </w:t>
    </w:r>
    <w:r w:rsidR="00BD5795">
      <w:rPr>
        <w:rFonts w:asciiTheme="majorHAnsi" w:hAnsiTheme="majorHAnsi"/>
        <w:color w:val="1F497D" w:themeColor="text2"/>
        <w:sz w:val="20"/>
        <w:szCs w:val="20"/>
      </w:rPr>
      <w:tab/>
      <w:t>office@parkfieldschool.co.uk</w:t>
    </w:r>
  </w:p>
  <w:p w14:paraId="30859107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 xml:space="preserve">Website: 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www.parkfieldschool.co.uk</w:t>
    </w:r>
  </w:p>
  <w:p w14:paraId="0F197E55" w14:textId="77777777" w:rsidR="005A4B22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9652E"/>
    <w:multiLevelType w:val="hybridMultilevel"/>
    <w:tmpl w:val="BFCA5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25DC1"/>
    <w:multiLevelType w:val="hybridMultilevel"/>
    <w:tmpl w:val="8DAEE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31D49"/>
    <w:multiLevelType w:val="hybridMultilevel"/>
    <w:tmpl w:val="B674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81713"/>
    <w:multiLevelType w:val="hybridMultilevel"/>
    <w:tmpl w:val="EC4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92"/>
    <w:rsid w:val="0000392B"/>
    <w:rsid w:val="00022389"/>
    <w:rsid w:val="00024F7F"/>
    <w:rsid w:val="00026577"/>
    <w:rsid w:val="00036B98"/>
    <w:rsid w:val="00082527"/>
    <w:rsid w:val="00087373"/>
    <w:rsid w:val="00094EB2"/>
    <w:rsid w:val="00095892"/>
    <w:rsid w:val="000F6C3C"/>
    <w:rsid w:val="00103D8A"/>
    <w:rsid w:val="00145F0D"/>
    <w:rsid w:val="00165829"/>
    <w:rsid w:val="001704A8"/>
    <w:rsid w:val="00172DC6"/>
    <w:rsid w:val="001866D9"/>
    <w:rsid w:val="0019550B"/>
    <w:rsid w:val="001A4FA3"/>
    <w:rsid w:val="001C4CD0"/>
    <w:rsid w:val="001E192F"/>
    <w:rsid w:val="001E70E9"/>
    <w:rsid w:val="002370ED"/>
    <w:rsid w:val="00246E13"/>
    <w:rsid w:val="002756EF"/>
    <w:rsid w:val="00275AAD"/>
    <w:rsid w:val="00280D62"/>
    <w:rsid w:val="00304F9A"/>
    <w:rsid w:val="003225FB"/>
    <w:rsid w:val="00325B64"/>
    <w:rsid w:val="003311CF"/>
    <w:rsid w:val="00332BA2"/>
    <w:rsid w:val="0034345E"/>
    <w:rsid w:val="00354242"/>
    <w:rsid w:val="0036141D"/>
    <w:rsid w:val="00380582"/>
    <w:rsid w:val="003858C0"/>
    <w:rsid w:val="0039529B"/>
    <w:rsid w:val="003D49AB"/>
    <w:rsid w:val="004009A6"/>
    <w:rsid w:val="004137BB"/>
    <w:rsid w:val="00422372"/>
    <w:rsid w:val="00446F66"/>
    <w:rsid w:val="00461010"/>
    <w:rsid w:val="004617BF"/>
    <w:rsid w:val="00496493"/>
    <w:rsid w:val="004A6365"/>
    <w:rsid w:val="004A7CA3"/>
    <w:rsid w:val="004D277E"/>
    <w:rsid w:val="004D39E5"/>
    <w:rsid w:val="004D7A3A"/>
    <w:rsid w:val="004E1513"/>
    <w:rsid w:val="004E338F"/>
    <w:rsid w:val="004E35B3"/>
    <w:rsid w:val="00536368"/>
    <w:rsid w:val="00540E79"/>
    <w:rsid w:val="00542DFB"/>
    <w:rsid w:val="00553C49"/>
    <w:rsid w:val="005A125F"/>
    <w:rsid w:val="005A4B22"/>
    <w:rsid w:val="005C065E"/>
    <w:rsid w:val="005D65A2"/>
    <w:rsid w:val="00605597"/>
    <w:rsid w:val="006065B8"/>
    <w:rsid w:val="00645A74"/>
    <w:rsid w:val="00653051"/>
    <w:rsid w:val="00653103"/>
    <w:rsid w:val="00657C9D"/>
    <w:rsid w:val="006647F6"/>
    <w:rsid w:val="00672451"/>
    <w:rsid w:val="006C63FC"/>
    <w:rsid w:val="006E0991"/>
    <w:rsid w:val="00701427"/>
    <w:rsid w:val="00707D17"/>
    <w:rsid w:val="00746557"/>
    <w:rsid w:val="007F4A30"/>
    <w:rsid w:val="00821C59"/>
    <w:rsid w:val="00835C52"/>
    <w:rsid w:val="00851376"/>
    <w:rsid w:val="00861A03"/>
    <w:rsid w:val="00894629"/>
    <w:rsid w:val="008A233D"/>
    <w:rsid w:val="008A25A9"/>
    <w:rsid w:val="008B7B3C"/>
    <w:rsid w:val="008C31AD"/>
    <w:rsid w:val="008C3A10"/>
    <w:rsid w:val="008C5DAE"/>
    <w:rsid w:val="008C7098"/>
    <w:rsid w:val="008D0401"/>
    <w:rsid w:val="008E30A5"/>
    <w:rsid w:val="009044EE"/>
    <w:rsid w:val="0093011D"/>
    <w:rsid w:val="00966BD7"/>
    <w:rsid w:val="00976A0E"/>
    <w:rsid w:val="009C53D9"/>
    <w:rsid w:val="009D22BB"/>
    <w:rsid w:val="009F5E71"/>
    <w:rsid w:val="00A05747"/>
    <w:rsid w:val="00A07179"/>
    <w:rsid w:val="00A145B4"/>
    <w:rsid w:val="00A21112"/>
    <w:rsid w:val="00A36F5B"/>
    <w:rsid w:val="00A51CB0"/>
    <w:rsid w:val="00A6572D"/>
    <w:rsid w:val="00A93888"/>
    <w:rsid w:val="00A9751B"/>
    <w:rsid w:val="00AD408B"/>
    <w:rsid w:val="00B23064"/>
    <w:rsid w:val="00B334FC"/>
    <w:rsid w:val="00B52060"/>
    <w:rsid w:val="00B53485"/>
    <w:rsid w:val="00B57D82"/>
    <w:rsid w:val="00B7160B"/>
    <w:rsid w:val="00B76D75"/>
    <w:rsid w:val="00BB1900"/>
    <w:rsid w:val="00BB24F0"/>
    <w:rsid w:val="00BC0DDD"/>
    <w:rsid w:val="00BC79BD"/>
    <w:rsid w:val="00BD5795"/>
    <w:rsid w:val="00BE28CA"/>
    <w:rsid w:val="00BF30A2"/>
    <w:rsid w:val="00BF547A"/>
    <w:rsid w:val="00C06184"/>
    <w:rsid w:val="00C14AEB"/>
    <w:rsid w:val="00C14DBD"/>
    <w:rsid w:val="00C21DA8"/>
    <w:rsid w:val="00C45578"/>
    <w:rsid w:val="00C672DD"/>
    <w:rsid w:val="00C676FB"/>
    <w:rsid w:val="00C94F8E"/>
    <w:rsid w:val="00CA44F3"/>
    <w:rsid w:val="00CB4C0F"/>
    <w:rsid w:val="00CD74F5"/>
    <w:rsid w:val="00CE3587"/>
    <w:rsid w:val="00CE763F"/>
    <w:rsid w:val="00D046EE"/>
    <w:rsid w:val="00D30943"/>
    <w:rsid w:val="00D53DF2"/>
    <w:rsid w:val="00DC3C5D"/>
    <w:rsid w:val="00DE31B4"/>
    <w:rsid w:val="00DF4984"/>
    <w:rsid w:val="00E031C1"/>
    <w:rsid w:val="00E15AB0"/>
    <w:rsid w:val="00E34C2B"/>
    <w:rsid w:val="00E400C5"/>
    <w:rsid w:val="00E814C9"/>
    <w:rsid w:val="00EC2C27"/>
    <w:rsid w:val="00EC7546"/>
    <w:rsid w:val="00ED718C"/>
    <w:rsid w:val="00EE2902"/>
    <w:rsid w:val="00EE3146"/>
    <w:rsid w:val="00EE3226"/>
    <w:rsid w:val="00F05179"/>
    <w:rsid w:val="00F05E2F"/>
    <w:rsid w:val="00F13D45"/>
    <w:rsid w:val="00F76787"/>
    <w:rsid w:val="00FB455C"/>
    <w:rsid w:val="00FB46B8"/>
    <w:rsid w:val="00FC272A"/>
    <w:rsid w:val="00FC7C6A"/>
    <w:rsid w:val="00FD0D5B"/>
    <w:rsid w:val="00FE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97E76"/>
  <w15:docId w15:val="{76BC6DA9-D63E-44F9-B33F-80A3C584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5578"/>
    <w:rPr>
      <w:rFonts w:ascii="Century Gothic" w:hAnsi="Century Gothic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Century Gothic" w:hAnsi="Century Gothic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704A8"/>
    <w:pPr>
      <w:spacing w:before="100" w:beforeAutospacing="1" w:after="100" w:afterAutospacing="1"/>
    </w:pPr>
    <w:rPr>
      <w:rFonts w:ascii="Times New Roman" w:eastAsiaTheme="minorHAnsi" w:hAnsi="Times New Roman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5A4B2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6365"/>
    <w:rPr>
      <w:rFonts w:ascii="Century Gothic" w:hAnsi="Century Gothic"/>
      <w:sz w:val="24"/>
      <w:szCs w:val="24"/>
      <w:lang w:eastAsia="en-US"/>
    </w:rPr>
  </w:style>
  <w:style w:type="table" w:styleId="TableGrid">
    <w:name w:val="Table Grid"/>
    <w:basedOn w:val="TableNormal"/>
    <w:rsid w:val="00BD5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t%20Johns%202017%20My%20Documents\My%20Documents\LettersNewsletters\2016%202017%20Letterhead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9962b9-5a2a-4c27-8c1d-88abce1f3c29">
      <Terms xmlns="http://schemas.microsoft.com/office/infopath/2007/PartnerControls"/>
    </lcf76f155ced4ddcb4097134ff3c332f>
    <TaxCatchAll xmlns="d625f226-d08d-4266-ba96-3b11ed3c947a" xsi:nil="true"/>
  </documentManagement>
</p:properties>
</file>

<file path=customXml/itemProps1.xml><?xml version="1.0" encoding="utf-8"?>
<ds:datastoreItem xmlns:ds="http://schemas.openxmlformats.org/officeDocument/2006/customXml" ds:itemID="{4C372324-A9DA-4630-94C1-EE18A4CBC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CC7AE-33D2-4149-B243-850C78F144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323C8-37E4-41AC-8CA1-A3E548B2F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419DF-DED0-40B8-8F6D-678356D2550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d625f226-d08d-4266-ba96-3b11ed3c947a"/>
    <ds:schemaRef ds:uri="da9962b9-5a2a-4c27-8c1d-88abce1f3c29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4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Gareth Jones</dc:creator>
  <cp:lastModifiedBy>Becky Courtney</cp:lastModifiedBy>
  <cp:revision>2</cp:revision>
  <cp:lastPrinted>2025-02-13T09:39:00Z</cp:lastPrinted>
  <dcterms:created xsi:type="dcterms:W3CDTF">2025-07-28T12:35:00Z</dcterms:created>
  <dcterms:modified xsi:type="dcterms:W3CDTF">2025-07-28T12:35:00Z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