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9BD10" w14:textId="0C9EBA0F" w:rsidR="00170646" w:rsidRPr="001A30D0" w:rsidRDefault="00170646" w:rsidP="00170646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</w:t>
      </w:r>
      <w:r w:rsidRPr="001A30D0">
        <w:rPr>
          <w:rFonts w:ascii="Arial" w:hAnsi="Arial" w:cs="Arial"/>
          <w:b/>
          <w:bCs/>
          <w:sz w:val="28"/>
          <w:szCs w:val="28"/>
        </w:rPr>
        <w:t xml:space="preserve">Mobile </w:t>
      </w:r>
      <w:r>
        <w:rPr>
          <w:rFonts w:ascii="Arial" w:hAnsi="Arial" w:cs="Arial"/>
          <w:b/>
          <w:bCs/>
          <w:sz w:val="28"/>
          <w:szCs w:val="28"/>
        </w:rPr>
        <w:t>Phone</w:t>
      </w:r>
      <w:r w:rsidRPr="001A30D0">
        <w:rPr>
          <w:rFonts w:ascii="Arial" w:hAnsi="Arial" w:cs="Arial"/>
          <w:b/>
          <w:bCs/>
          <w:sz w:val="28"/>
          <w:szCs w:val="28"/>
        </w:rPr>
        <w:t xml:space="preserve"> Request Form </w:t>
      </w:r>
      <w:r w:rsidR="00FF32BB">
        <w:rPr>
          <w:rFonts w:ascii="Arial" w:hAnsi="Arial" w:cs="Arial"/>
          <w:b/>
          <w:bCs/>
          <w:sz w:val="28"/>
          <w:szCs w:val="28"/>
        </w:rPr>
        <w:t>2025 - 2026</w:t>
      </w:r>
    </w:p>
    <w:p w14:paraId="1566F40B" w14:textId="77777777" w:rsidR="00170646" w:rsidRPr="00170646" w:rsidRDefault="00170646" w:rsidP="0017064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9AD0CAF" w14:textId="77777777" w:rsidR="00170646" w:rsidRDefault="00170646" w:rsidP="00170646">
      <w:pPr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 xml:space="preserve">This form must be completed if your child needs to bring a mobile phone to school. </w:t>
      </w:r>
    </w:p>
    <w:p w14:paraId="6ECC6260" w14:textId="77777777" w:rsidR="00170646" w:rsidRPr="00170646" w:rsidRDefault="00170646" w:rsidP="00170646">
      <w:pPr>
        <w:rPr>
          <w:rFonts w:ascii="Arial" w:hAnsi="Arial" w:cs="Arial"/>
          <w:bCs/>
          <w:sz w:val="12"/>
          <w:szCs w:val="12"/>
        </w:rPr>
      </w:pPr>
    </w:p>
    <w:p w14:paraId="31E6DDAF" w14:textId="77777777" w:rsidR="00170646" w:rsidRPr="008C6EE0" w:rsidRDefault="00170646" w:rsidP="00170646">
      <w:pPr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>W</w:t>
      </w:r>
      <w:r>
        <w:rPr>
          <w:rFonts w:ascii="Arial" w:hAnsi="Arial" w:cs="Arial"/>
          <w:bCs/>
          <w:sz w:val="22"/>
          <w:szCs w:val="22"/>
        </w:rPr>
        <w:t>hile we</w:t>
      </w:r>
      <w:r w:rsidRPr="008C6EE0">
        <w:rPr>
          <w:rFonts w:ascii="Arial" w:hAnsi="Arial" w:cs="Arial"/>
          <w:bCs/>
          <w:sz w:val="22"/>
          <w:szCs w:val="22"/>
        </w:rPr>
        <w:t xml:space="preserve"> strongly discourage children from bring</w:t>
      </w:r>
      <w:r>
        <w:rPr>
          <w:rFonts w:ascii="Arial" w:hAnsi="Arial" w:cs="Arial"/>
          <w:bCs/>
          <w:sz w:val="22"/>
          <w:szCs w:val="22"/>
        </w:rPr>
        <w:t>ing</w:t>
      </w:r>
      <w:r w:rsidRPr="008C6EE0">
        <w:rPr>
          <w:rFonts w:ascii="Arial" w:hAnsi="Arial" w:cs="Arial"/>
          <w:bCs/>
          <w:sz w:val="22"/>
          <w:szCs w:val="22"/>
        </w:rPr>
        <w:t xml:space="preserve"> phones to school, however we will </w:t>
      </w:r>
      <w:r>
        <w:rPr>
          <w:rFonts w:ascii="Arial" w:hAnsi="Arial" w:cs="Arial"/>
          <w:bCs/>
          <w:sz w:val="22"/>
          <w:szCs w:val="22"/>
        </w:rPr>
        <w:t>give</w:t>
      </w:r>
      <w:r w:rsidRPr="008C6EE0">
        <w:rPr>
          <w:rFonts w:ascii="Arial" w:hAnsi="Arial" w:cs="Arial"/>
          <w:bCs/>
          <w:sz w:val="22"/>
          <w:szCs w:val="22"/>
        </w:rPr>
        <w:t xml:space="preserve"> permission if your child travels to and from school alone or is a young carer. </w:t>
      </w:r>
      <w:r>
        <w:rPr>
          <w:rFonts w:ascii="Arial" w:hAnsi="Arial" w:cs="Arial"/>
          <w:bCs/>
          <w:sz w:val="22"/>
          <w:szCs w:val="22"/>
        </w:rPr>
        <w:t>Please give below the reason</w:t>
      </w:r>
      <w:r w:rsidRPr="008C6EE0">
        <w:rPr>
          <w:rFonts w:ascii="Arial" w:hAnsi="Arial" w:cs="Arial"/>
          <w:bCs/>
          <w:sz w:val="22"/>
          <w:szCs w:val="22"/>
        </w:rPr>
        <w:t xml:space="preserve"> why your child needs to bring a phone to school.</w:t>
      </w:r>
    </w:p>
    <w:p w14:paraId="00D35021" w14:textId="77777777" w:rsidR="00170646" w:rsidRPr="008C6EE0" w:rsidRDefault="00170646" w:rsidP="00170646">
      <w:pPr>
        <w:rPr>
          <w:rFonts w:ascii="Arial" w:hAnsi="Arial" w:cs="Arial"/>
          <w:bCs/>
          <w:sz w:val="22"/>
          <w:szCs w:val="22"/>
        </w:rPr>
      </w:pPr>
    </w:p>
    <w:p w14:paraId="650E2395" w14:textId="40547D6F" w:rsidR="00170646" w:rsidRPr="008C6EE0" w:rsidRDefault="00170646" w:rsidP="00317A60">
      <w:pPr>
        <w:spacing w:after="120"/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 xml:space="preserve">Before signing </w:t>
      </w:r>
      <w:r>
        <w:rPr>
          <w:rFonts w:ascii="Arial" w:hAnsi="Arial" w:cs="Arial"/>
          <w:bCs/>
          <w:sz w:val="22"/>
          <w:szCs w:val="22"/>
        </w:rPr>
        <w:t>this request form</w:t>
      </w:r>
      <w:r w:rsidR="00FF32BB">
        <w:rPr>
          <w:rFonts w:ascii="Arial" w:hAnsi="Arial" w:cs="Arial"/>
          <w:bCs/>
          <w:sz w:val="22"/>
          <w:szCs w:val="22"/>
        </w:rPr>
        <w:t>,</w:t>
      </w:r>
      <w:r w:rsidRPr="008C6EE0">
        <w:rPr>
          <w:rFonts w:ascii="Arial" w:hAnsi="Arial" w:cs="Arial"/>
          <w:bCs/>
          <w:sz w:val="22"/>
          <w:szCs w:val="22"/>
        </w:rPr>
        <w:t xml:space="preserve"> please discuss the following rules with your child and make sure that they fully understand them:</w:t>
      </w:r>
    </w:p>
    <w:p w14:paraId="5E0F03FC" w14:textId="2A697A7E" w:rsidR="00317A60" w:rsidRPr="00317A60" w:rsidRDefault="00170646" w:rsidP="00317A60">
      <w:pPr>
        <w:pStyle w:val="ListParagraph"/>
        <w:numPr>
          <w:ilvl w:val="0"/>
          <w:numId w:val="5"/>
        </w:numPr>
        <w:spacing w:after="120"/>
        <w:ind w:left="414" w:hanging="357"/>
        <w:contextualSpacing w:val="0"/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>The phone must be clearly marked with your child’s name</w:t>
      </w:r>
    </w:p>
    <w:p w14:paraId="00FB83E3" w14:textId="77777777" w:rsidR="00170646" w:rsidRPr="008C6EE0" w:rsidRDefault="00170646" w:rsidP="00317A60">
      <w:pPr>
        <w:pStyle w:val="ListParagraph"/>
        <w:numPr>
          <w:ilvl w:val="0"/>
          <w:numId w:val="5"/>
        </w:numPr>
        <w:spacing w:after="120"/>
        <w:ind w:left="414" w:hanging="357"/>
        <w:contextualSpacing w:val="0"/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 xml:space="preserve">The phone must be switched off (not just put on ‘silent’) at all times </w:t>
      </w:r>
      <w:r>
        <w:rPr>
          <w:rFonts w:ascii="Arial" w:hAnsi="Arial" w:cs="Arial"/>
          <w:bCs/>
          <w:sz w:val="22"/>
          <w:szCs w:val="22"/>
        </w:rPr>
        <w:t xml:space="preserve">while </w:t>
      </w:r>
      <w:r w:rsidRPr="008C6EE0">
        <w:rPr>
          <w:rFonts w:ascii="Arial" w:hAnsi="Arial" w:cs="Arial"/>
          <w:bCs/>
          <w:sz w:val="22"/>
          <w:szCs w:val="22"/>
        </w:rPr>
        <w:t>it is on the school premises – this includes all outside space</w:t>
      </w:r>
      <w:r>
        <w:rPr>
          <w:rFonts w:ascii="Arial" w:hAnsi="Arial" w:cs="Arial"/>
          <w:bCs/>
          <w:sz w:val="22"/>
          <w:szCs w:val="22"/>
        </w:rPr>
        <w:t>s</w:t>
      </w:r>
      <w:r w:rsidRPr="008C6EE0">
        <w:rPr>
          <w:rFonts w:ascii="Arial" w:hAnsi="Arial" w:cs="Arial"/>
          <w:bCs/>
          <w:sz w:val="22"/>
          <w:szCs w:val="22"/>
        </w:rPr>
        <w:t xml:space="preserve"> as well as inside our buildings </w:t>
      </w:r>
    </w:p>
    <w:p w14:paraId="4BFF3AEF" w14:textId="77777777" w:rsidR="00170646" w:rsidRPr="008C6EE0" w:rsidRDefault="00170646" w:rsidP="00317A60">
      <w:pPr>
        <w:pStyle w:val="ListParagraph"/>
        <w:numPr>
          <w:ilvl w:val="0"/>
          <w:numId w:val="5"/>
        </w:numPr>
        <w:spacing w:after="120"/>
        <w:ind w:left="414" w:hanging="357"/>
        <w:contextualSpacing w:val="0"/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>At the start of the school day, as soon as your child reaches their classroom</w:t>
      </w:r>
      <w:r>
        <w:rPr>
          <w:rFonts w:ascii="Arial" w:hAnsi="Arial" w:cs="Arial"/>
          <w:bCs/>
          <w:sz w:val="22"/>
          <w:szCs w:val="22"/>
        </w:rPr>
        <w:t>,</w:t>
      </w:r>
      <w:r w:rsidRPr="008C6EE0">
        <w:rPr>
          <w:rFonts w:ascii="Arial" w:hAnsi="Arial" w:cs="Arial"/>
          <w:bCs/>
          <w:sz w:val="22"/>
          <w:szCs w:val="22"/>
        </w:rPr>
        <w:t xml:space="preserve"> the phone must be handed to the class teacher. The phone will be kept in a locked container </w:t>
      </w:r>
      <w:r>
        <w:rPr>
          <w:rFonts w:ascii="Arial" w:hAnsi="Arial" w:cs="Arial"/>
          <w:bCs/>
          <w:sz w:val="22"/>
          <w:szCs w:val="22"/>
        </w:rPr>
        <w:t>and</w:t>
      </w:r>
      <w:r w:rsidRPr="008C6EE0">
        <w:rPr>
          <w:rFonts w:ascii="Arial" w:hAnsi="Arial" w:cs="Arial"/>
          <w:bCs/>
          <w:sz w:val="22"/>
          <w:szCs w:val="22"/>
        </w:rPr>
        <w:t xml:space="preserve"> handed back to your child at the end of the school day.</w:t>
      </w:r>
    </w:p>
    <w:p w14:paraId="3CD44D89" w14:textId="237E27BC" w:rsidR="00317A60" w:rsidRDefault="00170646" w:rsidP="00317A60">
      <w:pPr>
        <w:pStyle w:val="ListParagraph"/>
        <w:numPr>
          <w:ilvl w:val="0"/>
          <w:numId w:val="5"/>
        </w:numPr>
        <w:spacing w:after="120"/>
        <w:ind w:left="414" w:hanging="357"/>
        <w:contextualSpacing w:val="0"/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>If your child attends an after-school activity or Swallows, our before and after school provision, then the phone must be handed to the adult running the activity at the start</w:t>
      </w:r>
    </w:p>
    <w:p w14:paraId="39C70EAB" w14:textId="77777777" w:rsidR="00317A60" w:rsidRPr="00317A60" w:rsidRDefault="00317A60" w:rsidP="00317A60">
      <w:pPr>
        <w:spacing w:after="120"/>
        <w:rPr>
          <w:rFonts w:ascii="Arial" w:hAnsi="Arial" w:cs="Arial"/>
          <w:bCs/>
          <w:sz w:val="22"/>
          <w:szCs w:val="22"/>
        </w:rPr>
      </w:pPr>
    </w:p>
    <w:p w14:paraId="35993462" w14:textId="77777777" w:rsidR="00170646" w:rsidRPr="008C6EE0" w:rsidRDefault="00170646" w:rsidP="00170646">
      <w:pPr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>These rules are very important and are in place to protect all our pupils. If they are not followed then we reserve the right to revoke permission</w:t>
      </w:r>
      <w:r>
        <w:rPr>
          <w:rFonts w:ascii="Arial" w:hAnsi="Arial" w:cs="Arial"/>
          <w:bCs/>
          <w:sz w:val="22"/>
          <w:szCs w:val="22"/>
        </w:rPr>
        <w:t>,</w:t>
      </w:r>
      <w:r w:rsidRPr="008C6EE0">
        <w:rPr>
          <w:rFonts w:ascii="Arial" w:hAnsi="Arial" w:cs="Arial"/>
          <w:bCs/>
          <w:sz w:val="22"/>
          <w:szCs w:val="22"/>
        </w:rPr>
        <w:t xml:space="preserve"> and your child will be unable to bring their phone to school. </w:t>
      </w:r>
    </w:p>
    <w:p w14:paraId="517B6233" w14:textId="77777777" w:rsidR="00170646" w:rsidRPr="008C6EE0" w:rsidRDefault="00170646" w:rsidP="00170646">
      <w:pPr>
        <w:rPr>
          <w:rFonts w:ascii="Arial" w:hAnsi="Arial" w:cs="Arial"/>
          <w:bCs/>
          <w:sz w:val="22"/>
          <w:szCs w:val="22"/>
        </w:rPr>
      </w:pPr>
    </w:p>
    <w:p w14:paraId="05732D20" w14:textId="77777777" w:rsidR="00170646" w:rsidRPr="008C6EE0" w:rsidRDefault="00170646" w:rsidP="00170646">
      <w:pPr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 xml:space="preserve">Whether at home or at school, phones provide easy access to the internet which, while it </w:t>
      </w:r>
      <w:r>
        <w:rPr>
          <w:rFonts w:ascii="Arial" w:hAnsi="Arial" w:cs="Arial"/>
          <w:bCs/>
          <w:sz w:val="22"/>
          <w:szCs w:val="22"/>
        </w:rPr>
        <w:t xml:space="preserve">is </w:t>
      </w:r>
      <w:r w:rsidRPr="008C6EE0">
        <w:rPr>
          <w:rFonts w:ascii="Arial" w:hAnsi="Arial" w:cs="Arial"/>
          <w:bCs/>
          <w:sz w:val="22"/>
          <w:szCs w:val="22"/>
        </w:rPr>
        <w:t xml:space="preserve">full of fantastic opportunities, it can be a very risky place. It is important that we work together to keep children safe. We strongly recommend that you enable parental controls on your child’s </w:t>
      </w:r>
      <w:r>
        <w:rPr>
          <w:rFonts w:ascii="Arial" w:hAnsi="Arial" w:cs="Arial"/>
          <w:bCs/>
          <w:sz w:val="22"/>
          <w:szCs w:val="22"/>
        </w:rPr>
        <w:t>phone</w:t>
      </w:r>
      <w:r w:rsidRPr="008C6EE0">
        <w:rPr>
          <w:rFonts w:ascii="Arial" w:hAnsi="Arial" w:cs="Arial"/>
          <w:bCs/>
          <w:sz w:val="22"/>
          <w:szCs w:val="22"/>
        </w:rPr>
        <w:t xml:space="preserve"> and talk </w:t>
      </w:r>
      <w:r>
        <w:rPr>
          <w:rFonts w:ascii="Arial" w:hAnsi="Arial" w:cs="Arial"/>
          <w:bCs/>
          <w:sz w:val="22"/>
          <w:szCs w:val="22"/>
        </w:rPr>
        <w:t xml:space="preserve">to </w:t>
      </w:r>
      <w:r w:rsidRPr="008C6EE0">
        <w:rPr>
          <w:rFonts w:ascii="Arial" w:hAnsi="Arial" w:cs="Arial"/>
          <w:bCs/>
          <w:sz w:val="22"/>
          <w:szCs w:val="22"/>
        </w:rPr>
        <w:t>t</w:t>
      </w:r>
      <w:r>
        <w:rPr>
          <w:rFonts w:ascii="Arial" w:hAnsi="Arial" w:cs="Arial"/>
          <w:bCs/>
          <w:sz w:val="22"/>
          <w:szCs w:val="22"/>
        </w:rPr>
        <w:t>hem</w:t>
      </w:r>
      <w:r w:rsidRPr="008C6EE0">
        <w:rPr>
          <w:rFonts w:ascii="Arial" w:hAnsi="Arial" w:cs="Arial"/>
          <w:bCs/>
          <w:sz w:val="22"/>
          <w:szCs w:val="22"/>
        </w:rPr>
        <w:t xml:space="preserve"> about how to stay safe online. This website has good advice </w:t>
      </w:r>
      <w:hyperlink r:id="rId11" w:history="1">
        <w:r w:rsidRPr="008C6EE0">
          <w:rPr>
            <w:rFonts w:ascii="Arial" w:hAnsi="Arial" w:cs="Arial"/>
            <w:color w:val="0000FF"/>
            <w:sz w:val="22"/>
            <w:szCs w:val="22"/>
            <w:u w:val="single"/>
          </w:rPr>
          <w:t>Keeping children safe online | NSPCC</w:t>
        </w:r>
      </w:hyperlink>
    </w:p>
    <w:p w14:paraId="2E96DC00" w14:textId="77777777" w:rsidR="00170646" w:rsidRPr="00170646" w:rsidRDefault="00170646" w:rsidP="00170646">
      <w:pPr>
        <w:rPr>
          <w:rFonts w:ascii="Arial" w:hAnsi="Arial" w:cs="Arial"/>
          <w:bCs/>
          <w:sz w:val="12"/>
          <w:szCs w:val="12"/>
        </w:rPr>
      </w:pPr>
    </w:p>
    <w:p w14:paraId="6C82A864" w14:textId="77777777" w:rsidR="00170646" w:rsidRPr="008C6EE0" w:rsidRDefault="00170646" w:rsidP="00170646">
      <w:pPr>
        <w:rPr>
          <w:rFonts w:ascii="Arial" w:hAnsi="Arial" w:cs="Arial"/>
          <w:bCs/>
          <w:sz w:val="22"/>
          <w:szCs w:val="22"/>
        </w:rPr>
      </w:pPr>
      <w:r w:rsidRPr="008C6EE0">
        <w:rPr>
          <w:rFonts w:ascii="Arial" w:hAnsi="Arial" w:cs="Arial"/>
          <w:bCs/>
          <w:sz w:val="22"/>
          <w:szCs w:val="22"/>
        </w:rPr>
        <w:t>Thank you for your support.</w:t>
      </w:r>
    </w:p>
    <w:p w14:paraId="6B82ED9A" w14:textId="77777777" w:rsidR="00170646" w:rsidRPr="00A4494E" w:rsidRDefault="00170646" w:rsidP="00170646">
      <w:pPr>
        <w:spacing w:line="280" w:lineRule="atLeast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70646" w:rsidRPr="00A4494E" w14:paraId="335BD10F" w14:textId="77777777" w:rsidTr="00170646">
        <w:trPr>
          <w:trHeight w:val="410"/>
        </w:trPr>
        <w:tc>
          <w:tcPr>
            <w:tcW w:w="10456" w:type="dxa"/>
            <w:vAlign w:val="center"/>
          </w:tcPr>
          <w:p w14:paraId="18E20EBB" w14:textId="77777777" w:rsidR="00170646" w:rsidRPr="00A4494E" w:rsidRDefault="00170646" w:rsidP="00F6575B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 w:rsidRPr="00A4494E">
              <w:rPr>
                <w:rFonts w:ascii="Arial" w:hAnsi="Arial" w:cs="Arial"/>
                <w:bCs/>
                <w:sz w:val="22"/>
                <w:szCs w:val="22"/>
              </w:rPr>
              <w:t>Name of Child:</w:t>
            </w:r>
          </w:p>
        </w:tc>
      </w:tr>
      <w:tr w:rsidR="00170646" w:rsidRPr="00A4494E" w14:paraId="376F04E9" w14:textId="77777777" w:rsidTr="00170646">
        <w:trPr>
          <w:trHeight w:val="416"/>
        </w:trPr>
        <w:tc>
          <w:tcPr>
            <w:tcW w:w="10456" w:type="dxa"/>
            <w:vAlign w:val="center"/>
          </w:tcPr>
          <w:p w14:paraId="646FFDF8" w14:textId="77777777" w:rsidR="00170646" w:rsidRPr="00A4494E" w:rsidRDefault="00170646" w:rsidP="00F6575B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 w:rsidRPr="00A4494E">
              <w:rPr>
                <w:rFonts w:ascii="Arial" w:hAnsi="Arial" w:cs="Arial"/>
                <w:bCs/>
                <w:sz w:val="22"/>
                <w:szCs w:val="22"/>
              </w:rPr>
              <w:t>Class:</w:t>
            </w:r>
          </w:p>
        </w:tc>
      </w:tr>
      <w:tr w:rsidR="00170646" w:rsidRPr="00A4494E" w14:paraId="5E527453" w14:textId="77777777" w:rsidTr="00F6575B">
        <w:tc>
          <w:tcPr>
            <w:tcW w:w="10456" w:type="dxa"/>
          </w:tcPr>
          <w:p w14:paraId="391C351D" w14:textId="77777777" w:rsidR="00170646" w:rsidRDefault="00170646" w:rsidP="00F6575B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My child needs to bring their mobile phone to school because</w:t>
            </w:r>
          </w:p>
          <w:p w14:paraId="0A2E648B" w14:textId="77777777" w:rsidR="00170646" w:rsidRDefault="00170646" w:rsidP="00F6575B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D3D528" w14:textId="27B6977E" w:rsidR="00170646" w:rsidRDefault="00170646" w:rsidP="00F6575B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A51CE6" w14:textId="77777777" w:rsidR="00170646" w:rsidRPr="00170646" w:rsidRDefault="00170646" w:rsidP="00F6575B">
            <w:pPr>
              <w:spacing w:line="280" w:lineRule="atLeast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170646" w:rsidRPr="00A4494E" w14:paraId="300CE19E" w14:textId="77777777" w:rsidTr="00317A60">
        <w:trPr>
          <w:trHeight w:val="2391"/>
        </w:trPr>
        <w:tc>
          <w:tcPr>
            <w:tcW w:w="10456" w:type="dxa"/>
          </w:tcPr>
          <w:p w14:paraId="1C458D04" w14:textId="77777777" w:rsidR="00170646" w:rsidRDefault="00170646" w:rsidP="00F6575B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 have read the above rules for bringing a mobile to school with my child, and understand that if the rules are not followed then permission to bring a phone to school can be revoked.</w:t>
            </w:r>
          </w:p>
          <w:p w14:paraId="333F8568" w14:textId="77777777" w:rsidR="00170646" w:rsidRDefault="00170646" w:rsidP="00F6575B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 understand that Parkfield Primary School can accept no responsibility for loss or damage to any phone that my child brings to school.</w:t>
            </w:r>
          </w:p>
          <w:p w14:paraId="26EDAE0A" w14:textId="77777777" w:rsidR="00170646" w:rsidRDefault="00170646" w:rsidP="00F6575B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73A8583" w14:textId="77777777" w:rsidR="00170646" w:rsidRDefault="00170646" w:rsidP="00F6575B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Signed……………………………………….  Name (please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print)…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>……………………………………….</w:t>
            </w:r>
          </w:p>
          <w:p w14:paraId="6B2097D4" w14:textId="77777777" w:rsidR="00170646" w:rsidRDefault="00170646" w:rsidP="00F6575B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ED3B69" w14:textId="6314F2BA" w:rsidR="00170646" w:rsidRPr="00317A60" w:rsidRDefault="00170646" w:rsidP="00F6575B">
            <w:pPr>
              <w:spacing w:line="280" w:lineRule="atLea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Date…………………………………………</w:t>
            </w:r>
          </w:p>
        </w:tc>
      </w:tr>
    </w:tbl>
    <w:p w14:paraId="7ECD9705" w14:textId="59933F47" w:rsidR="004E338F" w:rsidRDefault="004E338F" w:rsidP="00170646">
      <w:pPr>
        <w:rPr>
          <w:rFonts w:ascii="Arial" w:eastAsia="Arial" w:hAnsi="Arial" w:cs="Arial"/>
          <w:sz w:val="22"/>
          <w:szCs w:val="22"/>
        </w:rPr>
      </w:pPr>
    </w:p>
    <w:sectPr w:rsidR="004E338F" w:rsidSect="008C31AD">
      <w:headerReference w:type="default" r:id="rId12"/>
      <w:footerReference w:type="default" r:id="rId13"/>
      <w:pgSz w:w="11906" w:h="16838"/>
      <w:pgMar w:top="720" w:right="720" w:bottom="720" w:left="72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EE914" w14:textId="77777777" w:rsidR="00F05E2F" w:rsidRDefault="00F05E2F">
      <w:r>
        <w:separator/>
      </w:r>
    </w:p>
  </w:endnote>
  <w:endnote w:type="continuationSeparator" w:id="0">
    <w:p w14:paraId="4B9D8BA1" w14:textId="77777777" w:rsidR="00F05E2F" w:rsidRDefault="00F05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Kartika">
    <w:altName w:val="Kartika"/>
    <w:charset w:val="00"/>
    <w:family w:val="roman"/>
    <w:pitch w:val="variable"/>
    <w:sig w:usb0="008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638A" w14:textId="77777777" w:rsidR="005A4B22" w:rsidRDefault="005A4B22" w:rsidP="00A9751B">
    <w:pPr>
      <w:jc w:val="both"/>
      <w:rPr>
        <w:rFonts w:cs="Arial"/>
        <w:bCs/>
        <w:color w:val="3A3A3A"/>
        <w:sz w:val="16"/>
        <w:szCs w:val="16"/>
        <w:lang w:val="en" w:eastAsia="en-GB"/>
      </w:rPr>
    </w:pPr>
    <w:r w:rsidRPr="00835C52">
      <w:rPr>
        <w:noProof/>
        <w:color w:val="002060"/>
        <w:sz w:val="18"/>
        <w:szCs w:val="18"/>
        <w:lang w:eastAsia="en-GB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E94E7F1" wp14:editId="1FE1DA69">
              <wp:simplePos x="0" y="0"/>
              <wp:positionH relativeFrom="column">
                <wp:posOffset>-182880</wp:posOffset>
              </wp:positionH>
              <wp:positionV relativeFrom="paragraph">
                <wp:posOffset>78105</wp:posOffset>
              </wp:positionV>
              <wp:extent cx="6990715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907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F1CFA3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4pt,6.15pt" to="536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" strokecolor="#1f497d [3215]"/>
          </w:pict>
        </mc:Fallback>
      </mc:AlternateContent>
    </w:r>
  </w:p>
  <w:p w14:paraId="0FD3A38A" w14:textId="77777777" w:rsidR="005A4B22" w:rsidRPr="003225FB" w:rsidRDefault="005A4B22" w:rsidP="008C31AD">
    <w:pPr>
      <w:jc w:val="both"/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</w:pP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>We take child protection extremely seriously at our school.  If you have a concern, you can speak to any of the school's designated and trained Child Protection officers:</w:t>
    </w:r>
    <w:r w:rsidR="00B53485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 Mrs Mitchell, Mrs Bowkett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or Mr Jones. </w:t>
    </w: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 xml:space="preserve">Alternatively, you can ring Children Social Care on: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0300 123 2224 </w:t>
    </w: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 xml:space="preserve">or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>email childrens@somerset.gov.uk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D260B" w14:textId="77777777" w:rsidR="00F05E2F" w:rsidRDefault="00F05E2F">
      <w:r>
        <w:separator/>
      </w:r>
    </w:p>
  </w:footnote>
  <w:footnote w:type="continuationSeparator" w:id="0">
    <w:p w14:paraId="08345B12" w14:textId="77777777" w:rsidR="00F05E2F" w:rsidRDefault="00F05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4F36" w14:textId="446E39A2" w:rsidR="005A4B22" w:rsidRPr="00FD0D5B" w:rsidRDefault="00B334FC" w:rsidP="008C31AD">
    <w:pPr>
      <w:rPr>
        <w:rFonts w:asciiTheme="majorHAnsi" w:hAnsiTheme="majorHAnsi"/>
        <w:b/>
        <w:color w:val="1F497D" w:themeColor="text2"/>
        <w:sz w:val="32"/>
        <w:szCs w:val="32"/>
      </w:rPr>
    </w:pPr>
    <w:r>
      <w:rPr>
        <w:rFonts w:asciiTheme="majorHAnsi" w:hAnsiTheme="majorHAnsi"/>
        <w:noProof/>
        <w:color w:val="1F497D" w:themeColor="text2"/>
        <w:lang w:eastAsia="en-GB"/>
      </w:rPr>
      <w:drawing>
        <wp:anchor distT="0" distB="0" distL="114300" distR="114300" simplePos="0" relativeHeight="251660288" behindDoc="1" locked="0" layoutInCell="1" allowOverlap="1" wp14:anchorId="6AE6D7EB" wp14:editId="2FA0D0F1">
          <wp:simplePos x="0" y="0"/>
          <wp:positionH relativeFrom="margin">
            <wp:align>right</wp:align>
          </wp:positionH>
          <wp:positionV relativeFrom="page">
            <wp:posOffset>295275</wp:posOffset>
          </wp:positionV>
          <wp:extent cx="1362075" cy="1362075"/>
          <wp:effectExtent l="0" t="0" r="9525" b="9525"/>
          <wp:wrapTight wrapText="bothSides">
            <wp:wrapPolygon edited="0">
              <wp:start x="8459" y="0"/>
              <wp:lineTo x="6042" y="1208"/>
              <wp:lineTo x="1510" y="4229"/>
              <wp:lineTo x="0" y="9969"/>
              <wp:lineTo x="906" y="15709"/>
              <wp:lineTo x="5136" y="19938"/>
              <wp:lineTo x="8459" y="21449"/>
              <wp:lineTo x="12990" y="21449"/>
              <wp:lineTo x="16313" y="19938"/>
              <wp:lineTo x="20543" y="15709"/>
              <wp:lineTo x="21449" y="9969"/>
              <wp:lineTo x="20241" y="4531"/>
              <wp:lineTo x="15407" y="1208"/>
              <wp:lineTo x="12990" y="0"/>
              <wp:lineTo x="8459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4B22" w:rsidRPr="00FD0D5B">
      <w:rPr>
        <w:rFonts w:asciiTheme="majorHAnsi" w:hAnsiTheme="majorHAnsi"/>
        <w:b/>
        <w:color w:val="1F497D" w:themeColor="text2"/>
        <w:sz w:val="32"/>
        <w:szCs w:val="32"/>
      </w:rPr>
      <w:t>Parkfield Primary School</w:t>
    </w:r>
  </w:p>
  <w:p w14:paraId="1A35A6DB" w14:textId="77777777" w:rsidR="005A4B22" w:rsidRPr="00FD0D5B" w:rsidRDefault="005A4B22" w:rsidP="008C31AD">
    <w:pPr>
      <w:rPr>
        <w:rFonts w:asciiTheme="majorHAnsi" w:hAnsiTheme="majorHAnsi"/>
        <w:color w:val="1F497D" w:themeColor="text2"/>
      </w:rPr>
    </w:pPr>
    <w:r w:rsidRPr="00FD0D5B">
      <w:rPr>
        <w:rFonts w:asciiTheme="majorHAnsi" w:hAnsiTheme="majorHAnsi"/>
        <w:color w:val="1F497D" w:themeColor="text2"/>
      </w:rPr>
      <w:t>Parkfield Road, Taunton, Somerset, TA1 4RT</w:t>
    </w:r>
  </w:p>
  <w:p w14:paraId="174EEA0A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Headteacher: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Mr Gareth Jones</w:t>
    </w:r>
  </w:p>
  <w:p w14:paraId="49754A3D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Telephone: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(01823) 282125</w:t>
    </w:r>
  </w:p>
  <w:p w14:paraId="33ADE060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Emai</w:t>
    </w:r>
    <w:r w:rsidR="00BD5795">
      <w:rPr>
        <w:rFonts w:asciiTheme="majorHAnsi" w:hAnsiTheme="majorHAnsi"/>
        <w:color w:val="1F497D" w:themeColor="text2"/>
        <w:sz w:val="20"/>
        <w:szCs w:val="20"/>
      </w:rPr>
      <w:t xml:space="preserve">l: </w:t>
    </w:r>
    <w:r w:rsidR="00BD5795">
      <w:rPr>
        <w:rFonts w:asciiTheme="majorHAnsi" w:hAnsiTheme="majorHAnsi"/>
        <w:color w:val="1F497D" w:themeColor="text2"/>
        <w:sz w:val="20"/>
        <w:szCs w:val="20"/>
      </w:rPr>
      <w:tab/>
      <w:t>office@parkfieldschool.co.uk</w:t>
    </w:r>
  </w:p>
  <w:p w14:paraId="30859107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 xml:space="preserve">Website: 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www.parkfieldschool.co.uk</w:t>
    </w:r>
  </w:p>
  <w:p w14:paraId="0F197E55" w14:textId="77777777" w:rsidR="005A4B22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9652E"/>
    <w:multiLevelType w:val="hybridMultilevel"/>
    <w:tmpl w:val="BFCA50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35407"/>
    <w:multiLevelType w:val="hybridMultilevel"/>
    <w:tmpl w:val="97A2A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681713"/>
    <w:multiLevelType w:val="hybridMultilevel"/>
    <w:tmpl w:val="EC46F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892"/>
    <w:rsid w:val="0000392B"/>
    <w:rsid w:val="00022389"/>
    <w:rsid w:val="00024F7F"/>
    <w:rsid w:val="00026577"/>
    <w:rsid w:val="00036B98"/>
    <w:rsid w:val="00082527"/>
    <w:rsid w:val="00087373"/>
    <w:rsid w:val="00094EB2"/>
    <w:rsid w:val="00095892"/>
    <w:rsid w:val="000F6C3C"/>
    <w:rsid w:val="00103D8A"/>
    <w:rsid w:val="00145F0D"/>
    <w:rsid w:val="00165829"/>
    <w:rsid w:val="001704A8"/>
    <w:rsid w:val="00170646"/>
    <w:rsid w:val="00172DC6"/>
    <w:rsid w:val="001866D9"/>
    <w:rsid w:val="0019550B"/>
    <w:rsid w:val="001A4FA3"/>
    <w:rsid w:val="001C4CD0"/>
    <w:rsid w:val="001E192F"/>
    <w:rsid w:val="001E70E9"/>
    <w:rsid w:val="002370ED"/>
    <w:rsid w:val="00246E13"/>
    <w:rsid w:val="002756EF"/>
    <w:rsid w:val="00275AAD"/>
    <w:rsid w:val="00280D62"/>
    <w:rsid w:val="00304F9A"/>
    <w:rsid w:val="00317A60"/>
    <w:rsid w:val="003225FB"/>
    <w:rsid w:val="00325B64"/>
    <w:rsid w:val="003311CF"/>
    <w:rsid w:val="00332BA2"/>
    <w:rsid w:val="0034345E"/>
    <w:rsid w:val="00354242"/>
    <w:rsid w:val="0036141D"/>
    <w:rsid w:val="00380582"/>
    <w:rsid w:val="003858C0"/>
    <w:rsid w:val="0039529B"/>
    <w:rsid w:val="003D49AB"/>
    <w:rsid w:val="004009A6"/>
    <w:rsid w:val="004137BB"/>
    <w:rsid w:val="00422372"/>
    <w:rsid w:val="00446F66"/>
    <w:rsid w:val="00461010"/>
    <w:rsid w:val="004617BF"/>
    <w:rsid w:val="00496493"/>
    <w:rsid w:val="004A6365"/>
    <w:rsid w:val="004A7CA3"/>
    <w:rsid w:val="004D277E"/>
    <w:rsid w:val="004D39E5"/>
    <w:rsid w:val="004D7A3A"/>
    <w:rsid w:val="004E338F"/>
    <w:rsid w:val="004E35B3"/>
    <w:rsid w:val="00536368"/>
    <w:rsid w:val="00540E79"/>
    <w:rsid w:val="00542DFB"/>
    <w:rsid w:val="00553C49"/>
    <w:rsid w:val="005A125F"/>
    <w:rsid w:val="005A4B22"/>
    <w:rsid w:val="005C065E"/>
    <w:rsid w:val="005D65A2"/>
    <w:rsid w:val="00605597"/>
    <w:rsid w:val="006065B8"/>
    <w:rsid w:val="00645A74"/>
    <w:rsid w:val="00653051"/>
    <w:rsid w:val="00653103"/>
    <w:rsid w:val="00657C9D"/>
    <w:rsid w:val="006647F6"/>
    <w:rsid w:val="00672451"/>
    <w:rsid w:val="006C63FC"/>
    <w:rsid w:val="006E0991"/>
    <w:rsid w:val="00701427"/>
    <w:rsid w:val="00707D17"/>
    <w:rsid w:val="00746557"/>
    <w:rsid w:val="007F4A30"/>
    <w:rsid w:val="00821C59"/>
    <w:rsid w:val="00835C52"/>
    <w:rsid w:val="00851376"/>
    <w:rsid w:val="00861A03"/>
    <w:rsid w:val="00894629"/>
    <w:rsid w:val="008A233D"/>
    <w:rsid w:val="008A25A9"/>
    <w:rsid w:val="008B7B3C"/>
    <w:rsid w:val="008C31AD"/>
    <w:rsid w:val="008C3A10"/>
    <w:rsid w:val="008C5DAE"/>
    <w:rsid w:val="008C7098"/>
    <w:rsid w:val="008D0401"/>
    <w:rsid w:val="008E30A5"/>
    <w:rsid w:val="009044EE"/>
    <w:rsid w:val="0093011D"/>
    <w:rsid w:val="00966BD7"/>
    <w:rsid w:val="00976A0E"/>
    <w:rsid w:val="009C53D9"/>
    <w:rsid w:val="009D22BB"/>
    <w:rsid w:val="009F5E71"/>
    <w:rsid w:val="00A05747"/>
    <w:rsid w:val="00A07179"/>
    <w:rsid w:val="00A145B4"/>
    <w:rsid w:val="00A21112"/>
    <w:rsid w:val="00A36F5B"/>
    <w:rsid w:val="00A51CB0"/>
    <w:rsid w:val="00A6572D"/>
    <w:rsid w:val="00A93888"/>
    <w:rsid w:val="00A9751B"/>
    <w:rsid w:val="00AD408B"/>
    <w:rsid w:val="00B23064"/>
    <w:rsid w:val="00B334FC"/>
    <w:rsid w:val="00B52060"/>
    <w:rsid w:val="00B53485"/>
    <w:rsid w:val="00B57D82"/>
    <w:rsid w:val="00B7160B"/>
    <w:rsid w:val="00B76D75"/>
    <w:rsid w:val="00BB1900"/>
    <w:rsid w:val="00BB24F0"/>
    <w:rsid w:val="00BC0DDD"/>
    <w:rsid w:val="00BC79BD"/>
    <w:rsid w:val="00BD5795"/>
    <w:rsid w:val="00BE28CA"/>
    <w:rsid w:val="00BF30A2"/>
    <w:rsid w:val="00BF547A"/>
    <w:rsid w:val="00C06184"/>
    <w:rsid w:val="00C14AEB"/>
    <w:rsid w:val="00C21DA8"/>
    <w:rsid w:val="00C45578"/>
    <w:rsid w:val="00C672DD"/>
    <w:rsid w:val="00C676FB"/>
    <w:rsid w:val="00C94F8E"/>
    <w:rsid w:val="00CA44F3"/>
    <w:rsid w:val="00CB4C0F"/>
    <w:rsid w:val="00CD74F5"/>
    <w:rsid w:val="00CE3587"/>
    <w:rsid w:val="00CE763F"/>
    <w:rsid w:val="00D046EE"/>
    <w:rsid w:val="00D30943"/>
    <w:rsid w:val="00D53DF2"/>
    <w:rsid w:val="00DC3C5D"/>
    <w:rsid w:val="00DF4984"/>
    <w:rsid w:val="00E031C1"/>
    <w:rsid w:val="00E15AB0"/>
    <w:rsid w:val="00E34C2B"/>
    <w:rsid w:val="00E400C5"/>
    <w:rsid w:val="00E814C9"/>
    <w:rsid w:val="00EC2C27"/>
    <w:rsid w:val="00EC7546"/>
    <w:rsid w:val="00ED718C"/>
    <w:rsid w:val="00EE2902"/>
    <w:rsid w:val="00EE3146"/>
    <w:rsid w:val="00EE3226"/>
    <w:rsid w:val="00F05179"/>
    <w:rsid w:val="00F05E2F"/>
    <w:rsid w:val="00F13D45"/>
    <w:rsid w:val="00F76787"/>
    <w:rsid w:val="00FB455C"/>
    <w:rsid w:val="00FB46B8"/>
    <w:rsid w:val="00FC272A"/>
    <w:rsid w:val="00FC7C6A"/>
    <w:rsid w:val="00FD0D5B"/>
    <w:rsid w:val="00FE73EB"/>
    <w:rsid w:val="00FF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697E76"/>
  <w15:docId w15:val="{76BC6DA9-D63E-44F9-B33F-80A3C584A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5578"/>
    <w:rPr>
      <w:rFonts w:ascii="Century Gothic" w:hAnsi="Century Gothic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B4C0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B4C0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B4C0F"/>
    <w:rPr>
      <w:rFonts w:ascii="Tahoma" w:hAnsi="Tahoma" w:cs="Tahoma"/>
      <w:sz w:val="16"/>
      <w:szCs w:val="16"/>
    </w:rPr>
  </w:style>
  <w:style w:type="character" w:styleId="Hyperlink">
    <w:name w:val="Hyperlink"/>
    <w:rsid w:val="00B23064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8C31AD"/>
    <w:rPr>
      <w:rFonts w:ascii="Century Gothic" w:hAnsi="Century Gothic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704A8"/>
    <w:pPr>
      <w:spacing w:before="100" w:beforeAutospacing="1" w:after="100" w:afterAutospacing="1"/>
    </w:pPr>
    <w:rPr>
      <w:rFonts w:ascii="Times New Roman" w:eastAsiaTheme="minorHAnsi" w:hAnsi="Times New Roman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5A4B22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A6365"/>
    <w:rPr>
      <w:rFonts w:ascii="Century Gothic" w:hAnsi="Century Gothic"/>
      <w:sz w:val="24"/>
      <w:szCs w:val="24"/>
      <w:lang w:eastAsia="en-US"/>
    </w:rPr>
  </w:style>
  <w:style w:type="table" w:styleId="TableGrid">
    <w:name w:val="Table Grid"/>
    <w:basedOn w:val="TableNormal"/>
    <w:rsid w:val="00BD5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nspcc.org.uk/keeping-children-safe/online-safety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St%20Johns%202017%20My%20Documents\My%20Documents\LettersNewsletters\2016%202017%20Letterheads\Letterhead%20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6640508b372b6343191bebe6bff7ec8a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d1594ddfbe1daefbe6c8943cacc0393a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2a07eb6-3532-44f0-bfe2-e4507d7ce182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9962b9-5a2a-4c27-8c1d-88abce1f3c29">
      <Terms xmlns="http://schemas.microsoft.com/office/infopath/2007/PartnerControls"/>
    </lcf76f155ced4ddcb4097134ff3c332f>
    <TaxCatchAll xmlns="d625f226-d08d-4266-ba96-3b11ed3c947a" xsi:nil="true"/>
  </documentManagement>
</p:properties>
</file>

<file path=customXml/itemProps1.xml><?xml version="1.0" encoding="utf-8"?>
<ds:datastoreItem xmlns:ds="http://schemas.openxmlformats.org/officeDocument/2006/customXml" ds:itemID="{4C372324-A9DA-4630-94C1-EE18A4CBC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ACC7AE-33D2-4149-B243-850C78F144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2323C8-37E4-41AC-8CA1-A3E548B2F7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9419DF-DED0-40B8-8F6D-678356D2550B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d625f226-d08d-4266-ba96-3b11ed3c947a"/>
    <ds:schemaRef ds:uri="da9962b9-5a2a-4c27-8c1d-88abce1f3c29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 A4</Template>
  <TotalTime>5</TotalTime>
  <Pages>1</Pages>
  <Words>400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>Somerset County Council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Gareth Jones</dc:creator>
  <cp:lastModifiedBy>Becky Courtney</cp:lastModifiedBy>
  <cp:revision>4</cp:revision>
  <cp:lastPrinted>2025-02-13T09:39:00Z</cp:lastPrinted>
  <dcterms:created xsi:type="dcterms:W3CDTF">2025-03-27T14:52:00Z</dcterms:created>
  <dcterms:modified xsi:type="dcterms:W3CDTF">2025-07-28T12:41:00Z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