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F328B" w14:textId="71095458" w:rsidR="00A44977" w:rsidRDefault="00A44977" w:rsidP="00A44977">
      <w:pPr>
        <w:rPr>
          <w:rFonts w:ascii="Arial" w:hAnsi="Arial" w:cs="Arial"/>
          <w:b/>
          <w:bCs/>
          <w:sz w:val="32"/>
          <w:szCs w:val="32"/>
        </w:rPr>
      </w:pPr>
      <w:r w:rsidRPr="00177938">
        <w:rPr>
          <w:rFonts w:ascii="Arial" w:hAnsi="Arial" w:cs="Arial"/>
          <w:b/>
          <w:bCs/>
          <w:sz w:val="32"/>
          <w:szCs w:val="32"/>
        </w:rPr>
        <w:t>Change of Details &amp; Emergency Contacts</w:t>
      </w:r>
    </w:p>
    <w:p w14:paraId="6912C573" w14:textId="77777777" w:rsidR="00A44977" w:rsidRPr="003A4BC8" w:rsidRDefault="00A44977" w:rsidP="00A44977">
      <w:pPr>
        <w:rPr>
          <w:rFonts w:ascii="Arial" w:hAnsi="Arial" w:cs="Arial"/>
          <w:sz w:val="12"/>
          <w:szCs w:val="12"/>
        </w:rPr>
      </w:pPr>
    </w:p>
    <w:tbl>
      <w:tblPr>
        <w:tblStyle w:val="TableGrid"/>
        <w:tblW w:w="10910" w:type="dxa"/>
        <w:tblLook w:val="04A0" w:firstRow="1" w:lastRow="0" w:firstColumn="1" w:lastColumn="0" w:noHBand="0" w:noVBand="1"/>
      </w:tblPr>
      <w:tblGrid>
        <w:gridCol w:w="2263"/>
        <w:gridCol w:w="8647"/>
      </w:tblGrid>
      <w:tr w:rsidR="00A44977" w:rsidRPr="00952061" w14:paraId="3451B22F" w14:textId="77777777" w:rsidTr="00A77BE2">
        <w:trPr>
          <w:trHeight w:val="439"/>
        </w:trPr>
        <w:tc>
          <w:tcPr>
            <w:tcW w:w="2263" w:type="dxa"/>
            <w:vAlign w:val="center"/>
          </w:tcPr>
          <w:p w14:paraId="102DCD82" w14:textId="77777777" w:rsidR="00A44977" w:rsidRPr="008D06C0" w:rsidRDefault="00A44977" w:rsidP="00A77BE2">
            <w:pPr>
              <w:rPr>
                <w:rFonts w:ascii="Arial" w:hAnsi="Arial" w:cs="Arial"/>
                <w:sz w:val="22"/>
                <w:szCs w:val="22"/>
              </w:rPr>
            </w:pPr>
            <w:r w:rsidRPr="008D06C0">
              <w:rPr>
                <w:rFonts w:ascii="Arial" w:hAnsi="Arial" w:cs="Arial"/>
                <w:sz w:val="22"/>
                <w:szCs w:val="22"/>
              </w:rPr>
              <w:t>Name of Child:</w:t>
            </w:r>
          </w:p>
        </w:tc>
        <w:tc>
          <w:tcPr>
            <w:tcW w:w="8647" w:type="dxa"/>
          </w:tcPr>
          <w:p w14:paraId="4831A9F3" w14:textId="77777777" w:rsidR="00A44977" w:rsidRPr="008D06C0" w:rsidRDefault="00A44977" w:rsidP="00A77BE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4977" w:rsidRPr="00952061" w14:paraId="02B0E1BA" w14:textId="77777777" w:rsidTr="00A77BE2">
        <w:trPr>
          <w:trHeight w:val="403"/>
        </w:trPr>
        <w:tc>
          <w:tcPr>
            <w:tcW w:w="2263" w:type="dxa"/>
            <w:vAlign w:val="center"/>
          </w:tcPr>
          <w:p w14:paraId="3D2D85EC" w14:textId="77777777" w:rsidR="00A44977" w:rsidRPr="008D06C0" w:rsidRDefault="00A44977" w:rsidP="00A77BE2">
            <w:pPr>
              <w:rPr>
                <w:rFonts w:ascii="Arial" w:hAnsi="Arial" w:cs="Arial"/>
                <w:sz w:val="22"/>
                <w:szCs w:val="22"/>
              </w:rPr>
            </w:pPr>
            <w:r w:rsidRPr="008D06C0">
              <w:rPr>
                <w:rFonts w:ascii="Arial" w:hAnsi="Arial" w:cs="Arial"/>
                <w:sz w:val="22"/>
                <w:szCs w:val="22"/>
              </w:rPr>
              <w:t>Class / Year Group:</w:t>
            </w:r>
          </w:p>
        </w:tc>
        <w:tc>
          <w:tcPr>
            <w:tcW w:w="8647" w:type="dxa"/>
          </w:tcPr>
          <w:p w14:paraId="16778834" w14:textId="77777777" w:rsidR="00A44977" w:rsidRPr="008D06C0" w:rsidRDefault="00A44977" w:rsidP="00A77BE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4977" w:rsidRPr="00952061" w14:paraId="66998C19" w14:textId="77777777" w:rsidTr="00A77BE2">
        <w:trPr>
          <w:trHeight w:val="912"/>
        </w:trPr>
        <w:tc>
          <w:tcPr>
            <w:tcW w:w="2263" w:type="dxa"/>
          </w:tcPr>
          <w:p w14:paraId="56D03DD6" w14:textId="77777777" w:rsidR="00A44977" w:rsidRPr="008D06C0" w:rsidRDefault="00A44977" w:rsidP="00A77BE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E12D77" w14:textId="77777777" w:rsidR="00A44977" w:rsidRPr="008D06C0" w:rsidRDefault="00A44977" w:rsidP="00A77BE2">
            <w:pPr>
              <w:rPr>
                <w:rFonts w:ascii="Arial" w:hAnsi="Arial" w:cs="Arial"/>
                <w:sz w:val="22"/>
                <w:szCs w:val="22"/>
              </w:rPr>
            </w:pPr>
            <w:r w:rsidRPr="008D06C0">
              <w:rPr>
                <w:rFonts w:ascii="Arial" w:hAnsi="Arial" w:cs="Arial"/>
                <w:sz w:val="22"/>
                <w:szCs w:val="22"/>
              </w:rPr>
              <w:t>Address:</w:t>
            </w:r>
          </w:p>
        </w:tc>
        <w:tc>
          <w:tcPr>
            <w:tcW w:w="8647" w:type="dxa"/>
          </w:tcPr>
          <w:p w14:paraId="1299D5DF" w14:textId="77777777" w:rsidR="00A44977" w:rsidRPr="008D06C0" w:rsidRDefault="00A44977" w:rsidP="00A77BE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2AE82DC" w14:textId="77777777" w:rsidR="00A44977" w:rsidRPr="008D06C0" w:rsidRDefault="00A44977" w:rsidP="00A77BE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BDF0A43" w14:textId="77777777" w:rsidR="00A44977" w:rsidRPr="008D06C0" w:rsidRDefault="00A44977" w:rsidP="00A77BE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A07A51" w14:textId="77777777" w:rsidR="00A44977" w:rsidRPr="00952061" w:rsidRDefault="00A44977" w:rsidP="00A44977">
      <w:pPr>
        <w:jc w:val="center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0910" w:type="dxa"/>
        <w:tblLayout w:type="fixed"/>
        <w:tblLook w:val="04A0" w:firstRow="1" w:lastRow="0" w:firstColumn="1" w:lastColumn="0" w:noHBand="0" w:noVBand="1"/>
      </w:tblPr>
      <w:tblGrid>
        <w:gridCol w:w="777"/>
        <w:gridCol w:w="778"/>
        <w:gridCol w:w="1984"/>
        <w:gridCol w:w="4678"/>
        <w:gridCol w:w="2693"/>
      </w:tblGrid>
      <w:tr w:rsidR="00A44977" w:rsidRPr="00952061" w14:paraId="69045E4C" w14:textId="77777777" w:rsidTr="00A77BE2">
        <w:trPr>
          <w:trHeight w:val="422"/>
        </w:trPr>
        <w:tc>
          <w:tcPr>
            <w:tcW w:w="10910" w:type="dxa"/>
            <w:gridSpan w:val="5"/>
            <w:vAlign w:val="center"/>
          </w:tcPr>
          <w:p w14:paraId="46814A18" w14:textId="77777777" w:rsidR="00A44977" w:rsidRPr="00952061" w:rsidRDefault="00A44977" w:rsidP="00A77BE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52061">
              <w:rPr>
                <w:rFonts w:ascii="Arial" w:hAnsi="Arial" w:cs="Arial"/>
                <w:b/>
                <w:sz w:val="18"/>
                <w:szCs w:val="18"/>
              </w:rPr>
              <w:t>Parents Details and Emergency Contacts – 4 is a preferable number of contacts</w:t>
            </w:r>
          </w:p>
        </w:tc>
      </w:tr>
      <w:tr w:rsidR="00A44977" w:rsidRPr="00952061" w14:paraId="54C80E4A" w14:textId="77777777" w:rsidTr="00A77BE2">
        <w:trPr>
          <w:cantSplit/>
          <w:trHeight w:val="1134"/>
        </w:trPr>
        <w:tc>
          <w:tcPr>
            <w:tcW w:w="777" w:type="dxa"/>
            <w:shd w:val="clear" w:color="auto" w:fill="D9D9D9" w:themeFill="background1" w:themeFillShade="D9"/>
            <w:vAlign w:val="center"/>
          </w:tcPr>
          <w:p w14:paraId="67A272CE" w14:textId="77777777" w:rsidR="00A44977" w:rsidRPr="0034046B" w:rsidRDefault="00A44977" w:rsidP="00A77BE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046B">
              <w:rPr>
                <w:rFonts w:ascii="Arial" w:hAnsi="Arial" w:cs="Arial"/>
                <w:sz w:val="18"/>
                <w:szCs w:val="18"/>
              </w:rPr>
              <w:t>Priority</w:t>
            </w:r>
          </w:p>
        </w:tc>
        <w:tc>
          <w:tcPr>
            <w:tcW w:w="778" w:type="dxa"/>
            <w:shd w:val="clear" w:color="auto" w:fill="D9D9D9" w:themeFill="background1" w:themeFillShade="D9"/>
            <w:textDirection w:val="btLr"/>
          </w:tcPr>
          <w:p w14:paraId="5E1B49F0" w14:textId="77777777" w:rsidR="00A44977" w:rsidRPr="0034046B" w:rsidRDefault="00A44977" w:rsidP="00A77BE2">
            <w:pPr>
              <w:ind w:left="113" w:right="113"/>
              <w:jc w:val="center"/>
              <w:rPr>
                <w:rFonts w:ascii="Arial" w:hAnsi="Arial" w:cs="Arial"/>
                <w:sz w:val="14"/>
                <w:szCs w:val="18"/>
              </w:rPr>
            </w:pPr>
            <w:r w:rsidRPr="0034046B">
              <w:rPr>
                <w:rFonts w:ascii="Arial" w:hAnsi="Arial" w:cs="Arial"/>
                <w:sz w:val="14"/>
                <w:szCs w:val="18"/>
              </w:rPr>
              <w:t>Legal Parental Responsibility</w:t>
            </w:r>
          </w:p>
          <w:p w14:paraId="57F054C0" w14:textId="77777777" w:rsidR="00A44977" w:rsidRPr="0034046B" w:rsidRDefault="00A44977" w:rsidP="00A77BE2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4046B">
              <w:rPr>
                <w:rFonts w:ascii="Arial" w:hAnsi="Arial" w:cs="Arial"/>
                <w:sz w:val="14"/>
                <w:szCs w:val="18"/>
              </w:rPr>
              <w:t>Y or N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39F03E6A" w14:textId="77777777" w:rsidR="00A44977" w:rsidRPr="0034046B" w:rsidRDefault="00A44977" w:rsidP="00A77BE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046B">
              <w:rPr>
                <w:rFonts w:ascii="Arial" w:hAnsi="Arial" w:cs="Arial"/>
                <w:sz w:val="18"/>
                <w:szCs w:val="18"/>
              </w:rPr>
              <w:t>Contact Title &amp; Full Name / Relationship to your child</w:t>
            </w:r>
          </w:p>
        </w:tc>
        <w:tc>
          <w:tcPr>
            <w:tcW w:w="7371" w:type="dxa"/>
            <w:gridSpan w:val="2"/>
            <w:shd w:val="clear" w:color="auto" w:fill="D9D9D9" w:themeFill="background1" w:themeFillShade="D9"/>
            <w:vAlign w:val="center"/>
          </w:tcPr>
          <w:p w14:paraId="50973B3A" w14:textId="77777777" w:rsidR="00A44977" w:rsidRPr="0034046B" w:rsidRDefault="00A44977" w:rsidP="00A77BE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046B">
              <w:rPr>
                <w:rFonts w:ascii="Arial" w:hAnsi="Arial" w:cs="Arial"/>
                <w:sz w:val="18"/>
                <w:szCs w:val="18"/>
              </w:rPr>
              <w:t>Contact Details</w:t>
            </w:r>
          </w:p>
        </w:tc>
      </w:tr>
      <w:tr w:rsidR="00A44977" w:rsidRPr="00952061" w14:paraId="0065C39E" w14:textId="77777777" w:rsidTr="00A77BE2">
        <w:trPr>
          <w:trHeight w:val="1800"/>
        </w:trPr>
        <w:tc>
          <w:tcPr>
            <w:tcW w:w="777" w:type="dxa"/>
            <w:vAlign w:val="center"/>
          </w:tcPr>
          <w:p w14:paraId="19D90E24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952061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778" w:type="dxa"/>
          </w:tcPr>
          <w:p w14:paraId="37004C14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21735C4E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61A8E949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984" w:type="dxa"/>
          </w:tcPr>
          <w:p w14:paraId="280A8444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678" w:type="dxa"/>
          </w:tcPr>
          <w:p w14:paraId="3680EA03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>Home Address (if different from above)</w:t>
            </w:r>
          </w:p>
          <w:p w14:paraId="0A9E4F9B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660B0F7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671F4C1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CC7883A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>Home Tel:</w:t>
            </w:r>
          </w:p>
          <w:p w14:paraId="5DC1D323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271AF8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  <w:p w14:paraId="6FCDDD26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 xml:space="preserve">Mobile: </w:t>
            </w:r>
          </w:p>
          <w:p w14:paraId="47A9E92D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C632C40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 xml:space="preserve">Email: </w:t>
            </w:r>
          </w:p>
          <w:p w14:paraId="63A58956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60928C45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>Work Tel:</w:t>
            </w:r>
          </w:p>
          <w:p w14:paraId="711C1FB6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</w:p>
          <w:p w14:paraId="5EF9717E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283C9AA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4DC3EE6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 xml:space="preserve">Work Email:  </w:t>
            </w:r>
          </w:p>
        </w:tc>
      </w:tr>
      <w:tr w:rsidR="00A44977" w:rsidRPr="00952061" w14:paraId="36254ACF" w14:textId="77777777" w:rsidTr="00A77BE2">
        <w:trPr>
          <w:trHeight w:val="1845"/>
        </w:trPr>
        <w:tc>
          <w:tcPr>
            <w:tcW w:w="777" w:type="dxa"/>
            <w:vAlign w:val="center"/>
          </w:tcPr>
          <w:p w14:paraId="5B0E3181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952061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778" w:type="dxa"/>
          </w:tcPr>
          <w:p w14:paraId="4A8E090A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45FDB16E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308C98E9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984" w:type="dxa"/>
          </w:tcPr>
          <w:p w14:paraId="1CD2F538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678" w:type="dxa"/>
          </w:tcPr>
          <w:p w14:paraId="64161F43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>Home Address (if different from above)</w:t>
            </w:r>
          </w:p>
          <w:p w14:paraId="3FBA36D7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5D6A65A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6B8B923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7A369E1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>Home Tel:</w:t>
            </w:r>
          </w:p>
          <w:p w14:paraId="4321A173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271AF8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  <w:p w14:paraId="7C3B81E7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 xml:space="preserve">Mobile: </w:t>
            </w:r>
          </w:p>
          <w:p w14:paraId="11F385EA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6651363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 xml:space="preserve">Email: </w:t>
            </w:r>
          </w:p>
          <w:p w14:paraId="2EA58B57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1FDF624C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>Work Tel:</w:t>
            </w:r>
          </w:p>
          <w:p w14:paraId="57CAC158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</w:p>
          <w:p w14:paraId="18682E9A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FD0976B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04DDD08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 xml:space="preserve">Work Email:  </w:t>
            </w:r>
          </w:p>
        </w:tc>
      </w:tr>
      <w:tr w:rsidR="00A44977" w:rsidRPr="00952061" w14:paraId="6706FDE4" w14:textId="77777777" w:rsidTr="00A77BE2">
        <w:trPr>
          <w:trHeight w:val="1547"/>
        </w:trPr>
        <w:tc>
          <w:tcPr>
            <w:tcW w:w="777" w:type="dxa"/>
            <w:vAlign w:val="center"/>
          </w:tcPr>
          <w:p w14:paraId="4FB3A4F1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952061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778" w:type="dxa"/>
          </w:tcPr>
          <w:p w14:paraId="39CB7ECD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4ECC62BA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984" w:type="dxa"/>
          </w:tcPr>
          <w:p w14:paraId="11F454C3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678" w:type="dxa"/>
          </w:tcPr>
          <w:p w14:paraId="6564727D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>Home Address (if different from above)</w:t>
            </w:r>
          </w:p>
          <w:p w14:paraId="59890159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805884C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74ACB11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B5CFD9A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>Home Tel:</w:t>
            </w:r>
          </w:p>
          <w:p w14:paraId="1979E027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sz w:val="18"/>
                <w:szCs w:val="18"/>
              </w:rPr>
            </w:pPr>
            <w:r w:rsidRPr="00271AF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1AF8">
              <w:rPr>
                <w:rFonts w:ascii="Arial" w:hAnsi="Arial" w:cs="Arial"/>
                <w:sz w:val="18"/>
                <w:szCs w:val="18"/>
              </w:rPr>
              <w:tab/>
            </w:r>
          </w:p>
          <w:p w14:paraId="7398FE86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 xml:space="preserve">Mobile: </w:t>
            </w:r>
          </w:p>
          <w:p w14:paraId="4F694A06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5499F06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>Email:</w:t>
            </w:r>
            <w:r w:rsidRPr="00271AF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46670A9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8FCE82D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>Work Tel:</w:t>
            </w:r>
          </w:p>
          <w:p w14:paraId="0963C597" w14:textId="77777777" w:rsidR="00A44977" w:rsidRPr="00271AF8" w:rsidRDefault="00A44977" w:rsidP="00A77BE2">
            <w:pPr>
              <w:rPr>
                <w:rFonts w:ascii="Arial" w:hAnsi="Arial" w:cs="Arial"/>
                <w:sz w:val="18"/>
                <w:szCs w:val="18"/>
              </w:rPr>
            </w:pPr>
            <w:r w:rsidRPr="00271AF8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539FF105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9EE2B60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102E48F" w14:textId="77777777" w:rsidR="00A44977" w:rsidRPr="00271AF8" w:rsidRDefault="00A44977" w:rsidP="00A77BE2">
            <w:pPr>
              <w:rPr>
                <w:rFonts w:ascii="Arial" w:hAnsi="Arial" w:cs="Arial"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 xml:space="preserve">Work Email:  </w:t>
            </w:r>
          </w:p>
        </w:tc>
      </w:tr>
      <w:tr w:rsidR="00A44977" w:rsidRPr="00952061" w14:paraId="7BBA9AEE" w14:textId="77777777" w:rsidTr="00A77BE2">
        <w:trPr>
          <w:trHeight w:val="565"/>
        </w:trPr>
        <w:tc>
          <w:tcPr>
            <w:tcW w:w="777" w:type="dxa"/>
            <w:vAlign w:val="center"/>
          </w:tcPr>
          <w:p w14:paraId="1246F9A9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952061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778" w:type="dxa"/>
          </w:tcPr>
          <w:p w14:paraId="47E48191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244B61DB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984" w:type="dxa"/>
          </w:tcPr>
          <w:p w14:paraId="7AF5E1A7" w14:textId="77777777" w:rsidR="00A44977" w:rsidRPr="00952061" w:rsidRDefault="00A44977" w:rsidP="00A77BE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678" w:type="dxa"/>
          </w:tcPr>
          <w:p w14:paraId="45DEAE5E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>Home Address (if different from above)</w:t>
            </w:r>
          </w:p>
          <w:p w14:paraId="0AD418CE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5C84359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ECC5CC2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10F7DDB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>Home Tel:</w:t>
            </w:r>
          </w:p>
          <w:p w14:paraId="3A5C0C4E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sz w:val="18"/>
                <w:szCs w:val="18"/>
              </w:rPr>
            </w:pPr>
            <w:r w:rsidRPr="00271AF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1AF8">
              <w:rPr>
                <w:rFonts w:ascii="Arial" w:hAnsi="Arial" w:cs="Arial"/>
                <w:sz w:val="18"/>
                <w:szCs w:val="18"/>
              </w:rPr>
              <w:tab/>
            </w:r>
          </w:p>
          <w:p w14:paraId="7850ECB1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 xml:space="preserve">Mobile: </w:t>
            </w:r>
          </w:p>
          <w:p w14:paraId="539532C4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DC97BC5" w14:textId="77777777" w:rsidR="00A44977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>Email:</w:t>
            </w:r>
            <w:r w:rsidRPr="00271AF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59E03FD" w14:textId="77777777" w:rsidR="00A44977" w:rsidRPr="00271AF8" w:rsidRDefault="00A44977" w:rsidP="00A77BE2">
            <w:pPr>
              <w:tabs>
                <w:tab w:val="left" w:pos="1167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A0BEF6E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>Work Tel:</w:t>
            </w:r>
          </w:p>
          <w:p w14:paraId="26ED25BB" w14:textId="77777777" w:rsidR="00A44977" w:rsidRPr="00271AF8" w:rsidRDefault="00A44977" w:rsidP="00A77BE2">
            <w:pPr>
              <w:rPr>
                <w:rFonts w:ascii="Arial" w:hAnsi="Arial" w:cs="Arial"/>
                <w:sz w:val="18"/>
                <w:szCs w:val="18"/>
              </w:rPr>
            </w:pPr>
            <w:r w:rsidRPr="00271AF8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72CD3772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5D4F950" w14:textId="77777777" w:rsidR="00A44977" w:rsidRPr="00271AF8" w:rsidRDefault="00A44977" w:rsidP="00A77BE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66D574B" w14:textId="77777777" w:rsidR="00A44977" w:rsidRPr="00271AF8" w:rsidRDefault="00A44977" w:rsidP="00A77BE2">
            <w:pPr>
              <w:rPr>
                <w:rFonts w:ascii="Arial" w:hAnsi="Arial" w:cs="Arial"/>
                <w:sz w:val="18"/>
                <w:szCs w:val="18"/>
              </w:rPr>
            </w:pPr>
            <w:r w:rsidRPr="00271AF8">
              <w:rPr>
                <w:rFonts w:ascii="Arial" w:hAnsi="Arial" w:cs="Arial"/>
                <w:bCs/>
                <w:sz w:val="18"/>
                <w:szCs w:val="18"/>
              </w:rPr>
              <w:t xml:space="preserve">Work Email:  </w:t>
            </w:r>
          </w:p>
        </w:tc>
      </w:tr>
    </w:tbl>
    <w:p w14:paraId="2E98B2C6" w14:textId="77777777" w:rsidR="00A44977" w:rsidRDefault="00A44977" w:rsidP="00A44977">
      <w:pPr>
        <w:rPr>
          <w:rFonts w:ascii="Arial" w:eastAsia="Arial" w:hAnsi="Arial" w:cs="Arial"/>
          <w:sz w:val="22"/>
          <w:szCs w:val="22"/>
        </w:rPr>
      </w:pPr>
    </w:p>
    <w:sectPr w:rsidR="00A44977" w:rsidSect="008C31AD">
      <w:headerReference w:type="default" r:id="rId11"/>
      <w:footerReference w:type="default" r:id="rId12"/>
      <w:pgSz w:w="11906" w:h="16838"/>
      <w:pgMar w:top="720" w:right="720" w:bottom="720" w:left="720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EE914" w14:textId="77777777" w:rsidR="00F05E2F" w:rsidRDefault="00F05E2F">
      <w:r>
        <w:separator/>
      </w:r>
    </w:p>
  </w:endnote>
  <w:endnote w:type="continuationSeparator" w:id="0">
    <w:p w14:paraId="4B9D8BA1" w14:textId="77777777" w:rsidR="00F05E2F" w:rsidRDefault="00F05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Kartika">
    <w:altName w:val="Kartika"/>
    <w:charset w:val="00"/>
    <w:family w:val="roman"/>
    <w:pitch w:val="variable"/>
    <w:sig w:usb0="008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638A" w14:textId="77777777" w:rsidR="005A4B22" w:rsidRDefault="005A4B22" w:rsidP="00A9751B">
    <w:pPr>
      <w:jc w:val="both"/>
      <w:rPr>
        <w:rFonts w:cs="Arial"/>
        <w:bCs/>
        <w:color w:val="3A3A3A"/>
        <w:sz w:val="16"/>
        <w:szCs w:val="16"/>
        <w:lang w:val="en" w:eastAsia="en-GB"/>
      </w:rPr>
    </w:pPr>
    <w:r w:rsidRPr="00835C52">
      <w:rPr>
        <w:noProof/>
        <w:color w:val="002060"/>
        <w:sz w:val="18"/>
        <w:szCs w:val="18"/>
        <w:lang w:eastAsia="en-GB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E94E7F1" wp14:editId="1FE1DA69">
              <wp:simplePos x="0" y="0"/>
              <wp:positionH relativeFrom="column">
                <wp:posOffset>-182880</wp:posOffset>
              </wp:positionH>
              <wp:positionV relativeFrom="paragraph">
                <wp:posOffset>78105</wp:posOffset>
              </wp:positionV>
              <wp:extent cx="6990715" cy="0"/>
              <wp:effectExtent l="0" t="0" r="0" b="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9071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0C901A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4pt,6.15pt" to="536.0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" strokecolor="#1f497d [3215]"/>
          </w:pict>
        </mc:Fallback>
      </mc:AlternateContent>
    </w:r>
  </w:p>
  <w:p w14:paraId="0FD3A38A" w14:textId="77777777" w:rsidR="005A4B22" w:rsidRPr="003225FB" w:rsidRDefault="005A4B22" w:rsidP="008C31AD">
    <w:pPr>
      <w:jc w:val="both"/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</w:pPr>
    <w:r w:rsidRPr="003225FB">
      <w:rPr>
        <w:rFonts w:asciiTheme="majorHAnsi" w:hAnsiTheme="majorHAnsi" w:cs="Arial"/>
        <w:bCs/>
        <w:color w:val="1F497D" w:themeColor="text2"/>
        <w:sz w:val="20"/>
        <w:szCs w:val="20"/>
        <w:lang w:val="en" w:eastAsia="en-GB"/>
      </w:rPr>
      <w:t>We take child protection extremely seriously at our school.  If you have a concern, you can speak to any of the school's designated and trained Child Protection officers:</w:t>
    </w:r>
    <w:r w:rsidR="00B53485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 xml:space="preserve"> Mrs Mitchell, Mrs Bowkett </w:t>
    </w:r>
    <w:r w:rsidRPr="003225FB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 xml:space="preserve">or Mr Jones. </w:t>
    </w:r>
    <w:r w:rsidRPr="003225FB">
      <w:rPr>
        <w:rFonts w:asciiTheme="majorHAnsi" w:hAnsiTheme="majorHAnsi" w:cs="Arial"/>
        <w:bCs/>
        <w:color w:val="1F497D" w:themeColor="text2"/>
        <w:sz w:val="20"/>
        <w:szCs w:val="20"/>
        <w:lang w:val="en" w:eastAsia="en-GB"/>
      </w:rPr>
      <w:t xml:space="preserve">Alternatively, you can ring Children Social Care on: </w:t>
    </w:r>
    <w:r w:rsidRPr="003225FB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 xml:space="preserve">0300 123 2224 </w:t>
    </w:r>
    <w:r w:rsidRPr="003225FB">
      <w:rPr>
        <w:rFonts w:asciiTheme="majorHAnsi" w:hAnsiTheme="majorHAnsi" w:cs="Arial"/>
        <w:bCs/>
        <w:color w:val="1F497D" w:themeColor="text2"/>
        <w:sz w:val="20"/>
        <w:szCs w:val="20"/>
        <w:lang w:val="en" w:eastAsia="en-GB"/>
      </w:rPr>
      <w:t xml:space="preserve">or </w:t>
    </w:r>
    <w:r w:rsidRPr="003225FB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>email childrens@somerset.gov.uk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D260B" w14:textId="77777777" w:rsidR="00F05E2F" w:rsidRDefault="00F05E2F">
      <w:r>
        <w:separator/>
      </w:r>
    </w:p>
  </w:footnote>
  <w:footnote w:type="continuationSeparator" w:id="0">
    <w:p w14:paraId="08345B12" w14:textId="77777777" w:rsidR="00F05E2F" w:rsidRDefault="00F05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24F36" w14:textId="446E39A2" w:rsidR="005A4B22" w:rsidRPr="00FD0D5B" w:rsidRDefault="00B334FC" w:rsidP="008C31AD">
    <w:pPr>
      <w:rPr>
        <w:rFonts w:asciiTheme="majorHAnsi" w:hAnsiTheme="majorHAnsi"/>
        <w:b/>
        <w:color w:val="1F497D" w:themeColor="text2"/>
        <w:sz w:val="32"/>
        <w:szCs w:val="32"/>
      </w:rPr>
    </w:pPr>
    <w:r>
      <w:rPr>
        <w:rFonts w:asciiTheme="majorHAnsi" w:hAnsiTheme="majorHAnsi"/>
        <w:noProof/>
        <w:color w:val="1F497D" w:themeColor="text2"/>
        <w:lang w:eastAsia="en-GB"/>
      </w:rPr>
      <w:drawing>
        <wp:anchor distT="0" distB="0" distL="114300" distR="114300" simplePos="0" relativeHeight="251660288" behindDoc="1" locked="0" layoutInCell="1" allowOverlap="1" wp14:anchorId="6AE6D7EB" wp14:editId="2FA0D0F1">
          <wp:simplePos x="0" y="0"/>
          <wp:positionH relativeFrom="margin">
            <wp:align>right</wp:align>
          </wp:positionH>
          <wp:positionV relativeFrom="page">
            <wp:posOffset>295275</wp:posOffset>
          </wp:positionV>
          <wp:extent cx="1362075" cy="1362075"/>
          <wp:effectExtent l="0" t="0" r="9525" b="9525"/>
          <wp:wrapTight wrapText="bothSides">
            <wp:wrapPolygon edited="0">
              <wp:start x="8459" y="0"/>
              <wp:lineTo x="6042" y="1208"/>
              <wp:lineTo x="1510" y="4229"/>
              <wp:lineTo x="0" y="9969"/>
              <wp:lineTo x="906" y="15709"/>
              <wp:lineTo x="5136" y="19938"/>
              <wp:lineTo x="8459" y="21449"/>
              <wp:lineTo x="12990" y="21449"/>
              <wp:lineTo x="16313" y="19938"/>
              <wp:lineTo x="20543" y="15709"/>
              <wp:lineTo x="21449" y="9969"/>
              <wp:lineTo x="20241" y="4531"/>
              <wp:lineTo x="15407" y="1208"/>
              <wp:lineTo x="12990" y="0"/>
              <wp:lineTo x="8459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A4B22" w:rsidRPr="00FD0D5B">
      <w:rPr>
        <w:rFonts w:asciiTheme="majorHAnsi" w:hAnsiTheme="majorHAnsi"/>
        <w:b/>
        <w:color w:val="1F497D" w:themeColor="text2"/>
        <w:sz w:val="32"/>
        <w:szCs w:val="32"/>
      </w:rPr>
      <w:t>Parkfield Primary School</w:t>
    </w:r>
  </w:p>
  <w:p w14:paraId="1A35A6DB" w14:textId="77777777" w:rsidR="005A4B22" w:rsidRPr="00FD0D5B" w:rsidRDefault="005A4B22" w:rsidP="008C31AD">
    <w:pPr>
      <w:rPr>
        <w:rFonts w:asciiTheme="majorHAnsi" w:hAnsiTheme="majorHAnsi"/>
        <w:color w:val="1F497D" w:themeColor="text2"/>
      </w:rPr>
    </w:pPr>
    <w:r w:rsidRPr="00FD0D5B">
      <w:rPr>
        <w:rFonts w:asciiTheme="majorHAnsi" w:hAnsiTheme="majorHAnsi"/>
        <w:color w:val="1F497D" w:themeColor="text2"/>
      </w:rPr>
      <w:t>Parkfield Road, Taunton, Somerset, TA1 4RT</w:t>
    </w:r>
  </w:p>
  <w:p w14:paraId="174EEA0A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>Headteacher:</w:t>
    </w:r>
    <w:r w:rsidRPr="00FD0D5B">
      <w:rPr>
        <w:rFonts w:asciiTheme="majorHAnsi" w:hAnsiTheme="majorHAnsi"/>
        <w:color w:val="1F497D" w:themeColor="text2"/>
        <w:sz w:val="20"/>
        <w:szCs w:val="20"/>
      </w:rPr>
      <w:tab/>
      <w:t>Mr Gareth Jones</w:t>
    </w:r>
  </w:p>
  <w:p w14:paraId="49754A3D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>Telephone:</w:t>
    </w:r>
    <w:r w:rsidRPr="00FD0D5B">
      <w:rPr>
        <w:rFonts w:asciiTheme="majorHAnsi" w:hAnsiTheme="majorHAnsi"/>
        <w:color w:val="1F497D" w:themeColor="text2"/>
        <w:sz w:val="20"/>
        <w:szCs w:val="20"/>
      </w:rPr>
      <w:tab/>
      <w:t>(01823) 282125</w:t>
    </w:r>
  </w:p>
  <w:p w14:paraId="33ADE060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>Emai</w:t>
    </w:r>
    <w:r w:rsidR="00BD5795">
      <w:rPr>
        <w:rFonts w:asciiTheme="majorHAnsi" w:hAnsiTheme="majorHAnsi"/>
        <w:color w:val="1F497D" w:themeColor="text2"/>
        <w:sz w:val="20"/>
        <w:szCs w:val="20"/>
      </w:rPr>
      <w:t xml:space="preserve">l: </w:t>
    </w:r>
    <w:r w:rsidR="00BD5795">
      <w:rPr>
        <w:rFonts w:asciiTheme="majorHAnsi" w:hAnsiTheme="majorHAnsi"/>
        <w:color w:val="1F497D" w:themeColor="text2"/>
        <w:sz w:val="20"/>
        <w:szCs w:val="20"/>
      </w:rPr>
      <w:tab/>
      <w:t>office@parkfieldschool.co.uk</w:t>
    </w:r>
  </w:p>
  <w:p w14:paraId="30859107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 xml:space="preserve">Website: </w:t>
    </w:r>
    <w:r w:rsidRPr="00FD0D5B">
      <w:rPr>
        <w:rFonts w:asciiTheme="majorHAnsi" w:hAnsiTheme="majorHAnsi"/>
        <w:color w:val="1F497D" w:themeColor="text2"/>
        <w:sz w:val="20"/>
        <w:szCs w:val="20"/>
      </w:rPr>
      <w:tab/>
      <w:t>www.parkfieldschool.co.uk</w:t>
    </w:r>
  </w:p>
  <w:p w14:paraId="0F197E55" w14:textId="77777777" w:rsidR="005A4B22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A9652E"/>
    <w:multiLevelType w:val="hybridMultilevel"/>
    <w:tmpl w:val="BFCA50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277DA"/>
    <w:multiLevelType w:val="hybridMultilevel"/>
    <w:tmpl w:val="509A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681713"/>
    <w:multiLevelType w:val="hybridMultilevel"/>
    <w:tmpl w:val="EC46F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892"/>
    <w:rsid w:val="0000392B"/>
    <w:rsid w:val="00022389"/>
    <w:rsid w:val="00024F7F"/>
    <w:rsid w:val="00026577"/>
    <w:rsid w:val="00036B98"/>
    <w:rsid w:val="00082527"/>
    <w:rsid w:val="00087373"/>
    <w:rsid w:val="00094EB2"/>
    <w:rsid w:val="00095892"/>
    <w:rsid w:val="000F6C3C"/>
    <w:rsid w:val="00103D8A"/>
    <w:rsid w:val="00145F0D"/>
    <w:rsid w:val="00165829"/>
    <w:rsid w:val="001704A8"/>
    <w:rsid w:val="00172DC6"/>
    <w:rsid w:val="001866D9"/>
    <w:rsid w:val="0019550B"/>
    <w:rsid w:val="001A4FA3"/>
    <w:rsid w:val="001C4CD0"/>
    <w:rsid w:val="001E192F"/>
    <w:rsid w:val="001E70E9"/>
    <w:rsid w:val="002370ED"/>
    <w:rsid w:val="00246E13"/>
    <w:rsid w:val="002756EF"/>
    <w:rsid w:val="00275AAD"/>
    <w:rsid w:val="00280D62"/>
    <w:rsid w:val="00304F9A"/>
    <w:rsid w:val="003225FB"/>
    <w:rsid w:val="00325B64"/>
    <w:rsid w:val="003311CF"/>
    <w:rsid w:val="00332BA2"/>
    <w:rsid w:val="0034345E"/>
    <w:rsid w:val="00354242"/>
    <w:rsid w:val="0036141D"/>
    <w:rsid w:val="00380582"/>
    <w:rsid w:val="003858C0"/>
    <w:rsid w:val="0039529B"/>
    <w:rsid w:val="003D49AB"/>
    <w:rsid w:val="004009A6"/>
    <w:rsid w:val="004137BB"/>
    <w:rsid w:val="00422372"/>
    <w:rsid w:val="00446F66"/>
    <w:rsid w:val="00461010"/>
    <w:rsid w:val="004617BF"/>
    <w:rsid w:val="00496493"/>
    <w:rsid w:val="004A6365"/>
    <w:rsid w:val="004A7CA3"/>
    <w:rsid w:val="004D277E"/>
    <w:rsid w:val="004D39E5"/>
    <w:rsid w:val="004D7A3A"/>
    <w:rsid w:val="004E338F"/>
    <w:rsid w:val="004E35B3"/>
    <w:rsid w:val="00536368"/>
    <w:rsid w:val="00540E79"/>
    <w:rsid w:val="00542DFB"/>
    <w:rsid w:val="00553C49"/>
    <w:rsid w:val="005A125F"/>
    <w:rsid w:val="005A4B22"/>
    <w:rsid w:val="005C065E"/>
    <w:rsid w:val="005D65A2"/>
    <w:rsid w:val="00605597"/>
    <w:rsid w:val="006065B8"/>
    <w:rsid w:val="00645A74"/>
    <w:rsid w:val="00653051"/>
    <w:rsid w:val="00653103"/>
    <w:rsid w:val="00657C9D"/>
    <w:rsid w:val="006647F6"/>
    <w:rsid w:val="00672451"/>
    <w:rsid w:val="006C63FC"/>
    <w:rsid w:val="006E0991"/>
    <w:rsid w:val="00701427"/>
    <w:rsid w:val="00707D17"/>
    <w:rsid w:val="00746557"/>
    <w:rsid w:val="007F4A30"/>
    <w:rsid w:val="00821C59"/>
    <w:rsid w:val="00835C52"/>
    <w:rsid w:val="00851376"/>
    <w:rsid w:val="00861A03"/>
    <w:rsid w:val="00894629"/>
    <w:rsid w:val="008A233D"/>
    <w:rsid w:val="008A25A9"/>
    <w:rsid w:val="008B7B3C"/>
    <w:rsid w:val="008C31AD"/>
    <w:rsid w:val="008C3A10"/>
    <w:rsid w:val="008C5DAE"/>
    <w:rsid w:val="008C7098"/>
    <w:rsid w:val="008D0401"/>
    <w:rsid w:val="008E30A5"/>
    <w:rsid w:val="009044EE"/>
    <w:rsid w:val="0093011D"/>
    <w:rsid w:val="00966BD7"/>
    <w:rsid w:val="00976A0E"/>
    <w:rsid w:val="009C53D9"/>
    <w:rsid w:val="009D22BB"/>
    <w:rsid w:val="009F5E71"/>
    <w:rsid w:val="00A05747"/>
    <w:rsid w:val="00A07179"/>
    <w:rsid w:val="00A145B4"/>
    <w:rsid w:val="00A21112"/>
    <w:rsid w:val="00A36F5B"/>
    <w:rsid w:val="00A44977"/>
    <w:rsid w:val="00A51CB0"/>
    <w:rsid w:val="00A6572D"/>
    <w:rsid w:val="00A93888"/>
    <w:rsid w:val="00A9751B"/>
    <w:rsid w:val="00AD408B"/>
    <w:rsid w:val="00B23064"/>
    <w:rsid w:val="00B334FC"/>
    <w:rsid w:val="00B52060"/>
    <w:rsid w:val="00B53485"/>
    <w:rsid w:val="00B57D82"/>
    <w:rsid w:val="00B7160B"/>
    <w:rsid w:val="00B76D75"/>
    <w:rsid w:val="00BB1900"/>
    <w:rsid w:val="00BB24F0"/>
    <w:rsid w:val="00BC0DDD"/>
    <w:rsid w:val="00BC79BD"/>
    <w:rsid w:val="00BD5795"/>
    <w:rsid w:val="00BE28CA"/>
    <w:rsid w:val="00BF30A2"/>
    <w:rsid w:val="00BF547A"/>
    <w:rsid w:val="00C06184"/>
    <w:rsid w:val="00C14AEB"/>
    <w:rsid w:val="00C21DA8"/>
    <w:rsid w:val="00C45578"/>
    <w:rsid w:val="00C672DD"/>
    <w:rsid w:val="00C676FB"/>
    <w:rsid w:val="00C94F8E"/>
    <w:rsid w:val="00CA44F3"/>
    <w:rsid w:val="00CB4C0F"/>
    <w:rsid w:val="00CD74F5"/>
    <w:rsid w:val="00CE3587"/>
    <w:rsid w:val="00CE763F"/>
    <w:rsid w:val="00D046EE"/>
    <w:rsid w:val="00D30943"/>
    <w:rsid w:val="00D53DF2"/>
    <w:rsid w:val="00DC3C5D"/>
    <w:rsid w:val="00DF4984"/>
    <w:rsid w:val="00E031C1"/>
    <w:rsid w:val="00E15AB0"/>
    <w:rsid w:val="00E34C2B"/>
    <w:rsid w:val="00E400C5"/>
    <w:rsid w:val="00E814C9"/>
    <w:rsid w:val="00EC2C27"/>
    <w:rsid w:val="00EC7546"/>
    <w:rsid w:val="00ED718C"/>
    <w:rsid w:val="00EE2902"/>
    <w:rsid w:val="00EE3146"/>
    <w:rsid w:val="00EE3226"/>
    <w:rsid w:val="00F05179"/>
    <w:rsid w:val="00F05E2F"/>
    <w:rsid w:val="00F13D45"/>
    <w:rsid w:val="00F76787"/>
    <w:rsid w:val="00FB455C"/>
    <w:rsid w:val="00FB46B8"/>
    <w:rsid w:val="00FC272A"/>
    <w:rsid w:val="00FC7C6A"/>
    <w:rsid w:val="00FD0D5B"/>
    <w:rsid w:val="00FE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697E76"/>
  <w15:docId w15:val="{76BC6DA9-D63E-44F9-B33F-80A3C584A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5578"/>
    <w:rPr>
      <w:rFonts w:ascii="Century Gothic" w:hAnsi="Century Gothic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B4C0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B4C0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B4C0F"/>
    <w:rPr>
      <w:rFonts w:ascii="Tahoma" w:hAnsi="Tahoma" w:cs="Tahoma"/>
      <w:sz w:val="16"/>
      <w:szCs w:val="16"/>
    </w:rPr>
  </w:style>
  <w:style w:type="character" w:styleId="Hyperlink">
    <w:name w:val="Hyperlink"/>
    <w:rsid w:val="00B23064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8C31AD"/>
    <w:rPr>
      <w:rFonts w:ascii="Century Gothic" w:hAnsi="Century Gothic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704A8"/>
    <w:pPr>
      <w:spacing w:before="100" w:beforeAutospacing="1" w:after="100" w:afterAutospacing="1"/>
    </w:pPr>
    <w:rPr>
      <w:rFonts w:ascii="Times New Roman" w:eastAsiaTheme="minorHAnsi" w:hAnsi="Times New Roman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5A4B22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4A6365"/>
    <w:rPr>
      <w:rFonts w:ascii="Century Gothic" w:hAnsi="Century Gothic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BD57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St%20Johns%202017%20My%20Documents\My%20Documents\LettersNewsletters\2016%202017%20Letterheads\Letterhead%20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6640508b372b6343191bebe6bff7ec8a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d1594ddfbe1daefbe6c8943cacc0393a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2a07eb6-3532-44f0-bfe2-e4507d7ce182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9962b9-5a2a-4c27-8c1d-88abce1f3c29">
      <Terms xmlns="http://schemas.microsoft.com/office/infopath/2007/PartnerControls"/>
    </lcf76f155ced4ddcb4097134ff3c332f>
    <TaxCatchAll xmlns="d625f226-d08d-4266-ba96-3b11ed3c947a" xsi:nil="true"/>
  </documentManagement>
</p:properties>
</file>

<file path=customXml/itemProps1.xml><?xml version="1.0" encoding="utf-8"?>
<ds:datastoreItem xmlns:ds="http://schemas.openxmlformats.org/officeDocument/2006/customXml" ds:itemID="{4C372324-A9DA-4630-94C1-EE18A4CBC3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ACC7AE-33D2-4149-B243-850C78F144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22323C8-37E4-41AC-8CA1-A3E548B2F7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9419DF-DED0-40B8-8F6D-678356D2550B}">
  <ds:schemaRefs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d625f226-d08d-4266-ba96-3b11ed3c947a"/>
    <ds:schemaRef ds:uri="da9962b9-5a2a-4c27-8c1d-88abce1f3c29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 A4</Template>
  <TotalTime>1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</vt:lpstr>
    </vt:vector>
  </TitlesOfParts>
  <Company>Somerset County Council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creator>Gareth Jones</dc:creator>
  <cp:lastModifiedBy>Becky Courtney</cp:lastModifiedBy>
  <cp:revision>2</cp:revision>
  <cp:lastPrinted>2025-02-13T09:39:00Z</cp:lastPrinted>
  <dcterms:created xsi:type="dcterms:W3CDTF">2025-03-27T14:38:00Z</dcterms:created>
  <dcterms:modified xsi:type="dcterms:W3CDTF">2025-03-27T14:38:00Z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