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CEF56" w14:textId="77777777" w:rsidR="004E338F" w:rsidRDefault="004E338F" w:rsidP="008C7098">
      <w:pPr>
        <w:jc w:val="right"/>
        <w:rPr>
          <w:rFonts w:ascii="Arial" w:eastAsia="Arial" w:hAnsi="Arial" w:cs="Arial"/>
          <w:sz w:val="22"/>
          <w:szCs w:val="22"/>
        </w:rPr>
      </w:pPr>
    </w:p>
    <w:p w14:paraId="71B108A5" w14:textId="77777777" w:rsidR="006D2E64" w:rsidRDefault="006D2E64" w:rsidP="00C9302B">
      <w:pPr>
        <w:ind w:left="-5"/>
        <w:jc w:val="center"/>
        <w:rPr>
          <w:rFonts w:ascii="Arial" w:hAnsi="Arial" w:cs="Arial"/>
          <w:b/>
          <w:u w:val="single"/>
        </w:rPr>
      </w:pPr>
    </w:p>
    <w:p w14:paraId="1792169F" w14:textId="2ABB6226" w:rsidR="00C9302B" w:rsidRPr="00B62DA5" w:rsidRDefault="00C9302B" w:rsidP="00C9302B">
      <w:pPr>
        <w:ind w:left="-5"/>
        <w:jc w:val="center"/>
        <w:rPr>
          <w:rFonts w:ascii="Arial" w:hAnsi="Arial" w:cs="Arial"/>
          <w:b/>
          <w:u w:val="single"/>
        </w:rPr>
      </w:pPr>
      <w:r w:rsidRPr="00B62DA5">
        <w:rPr>
          <w:rFonts w:ascii="Arial" w:hAnsi="Arial" w:cs="Arial"/>
          <w:b/>
          <w:u w:val="single"/>
        </w:rPr>
        <w:t>Application for Instrumental Lessons</w:t>
      </w:r>
    </w:p>
    <w:p w14:paraId="5A7A84F0" w14:textId="77777777" w:rsidR="00C9302B" w:rsidRDefault="00C9302B" w:rsidP="00C9302B">
      <w:pPr>
        <w:ind w:left="-5"/>
        <w:rPr>
          <w:rFonts w:ascii="Arial" w:hAnsi="Arial" w:cs="Arial"/>
          <w:sz w:val="22"/>
          <w:szCs w:val="22"/>
        </w:rPr>
      </w:pPr>
    </w:p>
    <w:p w14:paraId="294AC75A" w14:textId="77777777" w:rsidR="00C9302B" w:rsidRDefault="00C9302B" w:rsidP="00C9302B">
      <w:pPr>
        <w:ind w:left="-5"/>
        <w:rPr>
          <w:rFonts w:ascii="Arial" w:hAnsi="Arial" w:cs="Arial"/>
          <w:sz w:val="22"/>
          <w:szCs w:val="22"/>
        </w:rPr>
      </w:pPr>
    </w:p>
    <w:p w14:paraId="34CE8B35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>Dear Parent</w:t>
      </w:r>
      <w:r>
        <w:rPr>
          <w:rFonts w:ascii="Arial" w:hAnsi="Arial" w:cs="Arial"/>
          <w:sz w:val="22"/>
          <w:szCs w:val="22"/>
        </w:rPr>
        <w:t xml:space="preserve"> </w:t>
      </w:r>
      <w:r w:rsidRPr="00B62DA5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 </w:t>
      </w:r>
      <w:r w:rsidRPr="00B62DA5">
        <w:rPr>
          <w:rFonts w:ascii="Arial" w:hAnsi="Arial" w:cs="Arial"/>
          <w:sz w:val="22"/>
          <w:szCs w:val="22"/>
        </w:rPr>
        <w:t>Carer</w:t>
      </w:r>
      <w:r>
        <w:rPr>
          <w:rFonts w:ascii="Arial" w:hAnsi="Arial" w:cs="Arial"/>
          <w:sz w:val="22"/>
          <w:szCs w:val="22"/>
        </w:rPr>
        <w:t>,</w:t>
      </w: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72BF3CFA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2D934306" w14:textId="31C6FB2E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>Instrumental lessons are provided by a team of self-employed visiting instrumental teachers every week day between the hours of 12pm and 5.</w:t>
      </w:r>
      <w:r>
        <w:rPr>
          <w:rFonts w:ascii="Arial" w:hAnsi="Arial" w:cs="Arial"/>
          <w:sz w:val="22"/>
          <w:szCs w:val="22"/>
        </w:rPr>
        <w:t>30</w:t>
      </w:r>
      <w:r w:rsidRPr="00B62DA5">
        <w:rPr>
          <w:rFonts w:ascii="Arial" w:hAnsi="Arial" w:cs="Arial"/>
          <w:sz w:val="22"/>
          <w:szCs w:val="22"/>
        </w:rPr>
        <w:t xml:space="preserve">pm. </w:t>
      </w:r>
    </w:p>
    <w:p w14:paraId="057F0EEE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766C7A74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>We are currently able to offer tuition in piano, violin, flute, clarinet, saxophone, cornet, trumpet, tenor horn, trombone, drums, guitar,</w:t>
      </w:r>
      <w:r>
        <w:rPr>
          <w:rFonts w:ascii="Arial" w:hAnsi="Arial" w:cs="Arial"/>
          <w:sz w:val="22"/>
          <w:szCs w:val="22"/>
        </w:rPr>
        <w:t xml:space="preserve"> bass guitar,</w:t>
      </w:r>
      <w:r w:rsidRPr="00B62DA5">
        <w:rPr>
          <w:rFonts w:ascii="Arial" w:hAnsi="Arial" w:cs="Arial"/>
          <w:sz w:val="22"/>
          <w:szCs w:val="22"/>
        </w:rPr>
        <w:t xml:space="preserve"> ukulele and voice. Other instruments may be available, if requested.</w:t>
      </w:r>
    </w:p>
    <w:p w14:paraId="3AA2A49C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0C91C0E1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All of our instrumental teachers charge the same amount per lesson and these fees are outlined below: </w:t>
      </w:r>
    </w:p>
    <w:p w14:paraId="4EA120CC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0"/>
        <w:tblW w:w="10350" w:type="dxa"/>
        <w:tblInd w:w="115" w:type="dxa"/>
        <w:tblCellMar>
          <w:top w:w="55" w:type="dxa"/>
          <w:right w:w="115" w:type="dxa"/>
        </w:tblCellMar>
        <w:tblLook w:val="04A0" w:firstRow="1" w:lastRow="0" w:firstColumn="1" w:lastColumn="0" w:noHBand="0" w:noVBand="1"/>
      </w:tblPr>
      <w:tblGrid>
        <w:gridCol w:w="4207"/>
        <w:gridCol w:w="966"/>
        <w:gridCol w:w="5177"/>
      </w:tblGrid>
      <w:tr w:rsidR="00C9302B" w:rsidRPr="00B62DA5" w14:paraId="30FB7F7E" w14:textId="77777777" w:rsidTr="00C612EB">
        <w:trPr>
          <w:trHeight w:val="261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7420A2" w14:textId="77777777" w:rsidR="00C9302B" w:rsidRPr="00B62DA5" w:rsidRDefault="00C9302B" w:rsidP="00C612EB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149742" w14:textId="0D30B6C0" w:rsidR="00C9302B" w:rsidRPr="00B62DA5" w:rsidRDefault="00C9302B" w:rsidP="00C612E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B62DA5">
              <w:rPr>
                <w:rFonts w:ascii="Arial" w:hAnsi="Arial" w:cs="Arial"/>
                <w:b/>
                <w:sz w:val="22"/>
                <w:szCs w:val="22"/>
              </w:rPr>
              <w:t>Fees (202</w:t>
            </w:r>
            <w:r w:rsidR="006D2E64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B62DA5">
              <w:rPr>
                <w:rFonts w:ascii="Arial" w:hAnsi="Arial" w:cs="Arial"/>
                <w:b/>
                <w:sz w:val="22"/>
                <w:szCs w:val="22"/>
              </w:rPr>
              <w:t xml:space="preserve"> – 202</w:t>
            </w:r>
            <w:r w:rsidR="006D2E64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B62DA5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</w:tr>
      <w:tr w:rsidR="00C9302B" w:rsidRPr="00B62DA5" w14:paraId="188B15B6" w14:textId="77777777" w:rsidTr="00C612EB">
        <w:trPr>
          <w:trHeight w:val="375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56C750" w14:textId="77777777" w:rsidR="00C9302B" w:rsidRPr="00B62DA5" w:rsidRDefault="00C9302B" w:rsidP="00C612EB">
            <w:pPr>
              <w:spacing w:line="259" w:lineRule="auto"/>
              <w:ind w:left="105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B62DA5">
              <w:rPr>
                <w:rFonts w:ascii="Arial" w:hAnsi="Arial" w:cs="Arial"/>
                <w:sz w:val="22"/>
                <w:szCs w:val="22"/>
              </w:rPr>
              <w:t>30 minute</w:t>
            </w:r>
            <w:proofErr w:type="gramEnd"/>
            <w:r w:rsidRPr="00B62DA5">
              <w:rPr>
                <w:rFonts w:ascii="Arial" w:hAnsi="Arial" w:cs="Arial"/>
                <w:sz w:val="22"/>
                <w:szCs w:val="22"/>
              </w:rPr>
              <w:t xml:space="preserve"> individual lesson 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291491" w14:textId="77777777" w:rsidR="00C9302B" w:rsidRPr="00B62DA5" w:rsidRDefault="00C9302B" w:rsidP="00C612EB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6C39C" w14:textId="2412B199" w:rsidR="00C9302B" w:rsidRPr="00B62DA5" w:rsidRDefault="00C9302B" w:rsidP="00C612EB">
            <w:pPr>
              <w:spacing w:line="259" w:lineRule="auto"/>
              <w:ind w:left="110"/>
              <w:rPr>
                <w:rFonts w:ascii="Arial" w:hAnsi="Arial" w:cs="Arial"/>
                <w:sz w:val="22"/>
                <w:szCs w:val="22"/>
              </w:rPr>
            </w:pPr>
            <w:r w:rsidRPr="00B62DA5">
              <w:rPr>
                <w:rFonts w:ascii="Arial" w:hAnsi="Arial" w:cs="Arial"/>
                <w:b/>
                <w:sz w:val="22"/>
                <w:szCs w:val="22"/>
              </w:rPr>
              <w:t>£1</w:t>
            </w:r>
            <w:r w:rsidR="006D2E64">
              <w:rPr>
                <w:rFonts w:ascii="Arial" w:hAnsi="Arial" w:cs="Arial"/>
                <w:b/>
                <w:sz w:val="22"/>
                <w:szCs w:val="22"/>
              </w:rPr>
              <w:t>7.00</w:t>
            </w:r>
          </w:p>
        </w:tc>
      </w:tr>
      <w:tr w:rsidR="00C9302B" w:rsidRPr="00B62DA5" w14:paraId="4AF86C4F" w14:textId="77777777" w:rsidTr="00C612EB">
        <w:trPr>
          <w:trHeight w:val="380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CC9905" w14:textId="77777777" w:rsidR="00C9302B" w:rsidRPr="00B62DA5" w:rsidRDefault="00C9302B" w:rsidP="00C612EB">
            <w:pPr>
              <w:spacing w:line="259" w:lineRule="auto"/>
              <w:ind w:left="105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B62DA5">
              <w:rPr>
                <w:rFonts w:ascii="Arial" w:hAnsi="Arial" w:cs="Arial"/>
                <w:sz w:val="22"/>
                <w:szCs w:val="22"/>
              </w:rPr>
              <w:t>20 minute</w:t>
            </w:r>
            <w:proofErr w:type="gramEnd"/>
            <w:r w:rsidRPr="00B62DA5">
              <w:rPr>
                <w:rFonts w:ascii="Arial" w:hAnsi="Arial" w:cs="Arial"/>
                <w:sz w:val="22"/>
                <w:szCs w:val="22"/>
              </w:rPr>
              <w:t xml:space="preserve"> individual lesson 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6172D9C" w14:textId="77777777" w:rsidR="00C9302B" w:rsidRPr="00B62DA5" w:rsidRDefault="00C9302B" w:rsidP="00C612EB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D7684" w14:textId="2B8A5A0A" w:rsidR="00C9302B" w:rsidRPr="00B62DA5" w:rsidRDefault="00C9302B" w:rsidP="00C612EB">
            <w:pPr>
              <w:spacing w:line="259" w:lineRule="auto"/>
              <w:ind w:left="110"/>
              <w:rPr>
                <w:rFonts w:ascii="Arial" w:hAnsi="Arial" w:cs="Arial"/>
                <w:sz w:val="22"/>
                <w:szCs w:val="22"/>
              </w:rPr>
            </w:pPr>
            <w:r w:rsidRPr="00B62DA5">
              <w:rPr>
                <w:rFonts w:ascii="Arial" w:hAnsi="Arial" w:cs="Arial"/>
                <w:b/>
                <w:sz w:val="22"/>
                <w:szCs w:val="22"/>
              </w:rPr>
              <w:t>£</w:t>
            </w:r>
            <w:r w:rsidR="006D2E64">
              <w:rPr>
                <w:rFonts w:ascii="Arial" w:hAnsi="Arial" w:cs="Arial"/>
                <w:b/>
                <w:sz w:val="22"/>
                <w:szCs w:val="22"/>
              </w:rPr>
              <w:t>11.50</w:t>
            </w:r>
          </w:p>
        </w:tc>
      </w:tr>
      <w:tr w:rsidR="00C9302B" w:rsidRPr="00B62DA5" w14:paraId="7C24947C" w14:textId="77777777" w:rsidTr="00C612EB">
        <w:trPr>
          <w:trHeight w:val="380"/>
        </w:trPr>
        <w:tc>
          <w:tcPr>
            <w:tcW w:w="4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60020B" w14:textId="77777777" w:rsidR="00C9302B" w:rsidRPr="00B62DA5" w:rsidRDefault="00C9302B" w:rsidP="00C612EB">
            <w:pPr>
              <w:spacing w:line="259" w:lineRule="auto"/>
              <w:ind w:left="105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B62DA5">
              <w:rPr>
                <w:rFonts w:ascii="Arial" w:hAnsi="Arial" w:cs="Arial"/>
                <w:sz w:val="22"/>
                <w:szCs w:val="22"/>
              </w:rPr>
              <w:t>15 minute</w:t>
            </w:r>
            <w:proofErr w:type="gramEnd"/>
            <w:r w:rsidRPr="00B62DA5">
              <w:rPr>
                <w:rFonts w:ascii="Arial" w:hAnsi="Arial" w:cs="Arial"/>
                <w:sz w:val="22"/>
                <w:szCs w:val="22"/>
              </w:rPr>
              <w:t xml:space="preserve"> individual lesson 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93B36AF" w14:textId="77777777" w:rsidR="00C9302B" w:rsidRPr="00B62DA5" w:rsidRDefault="00C9302B" w:rsidP="00C612EB">
            <w:pPr>
              <w:spacing w:after="160" w:line="259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DDDD8" w14:textId="192B3D7E" w:rsidR="00C9302B" w:rsidRPr="00B62DA5" w:rsidRDefault="00C9302B" w:rsidP="00C612EB">
            <w:pPr>
              <w:spacing w:line="259" w:lineRule="auto"/>
              <w:ind w:left="110"/>
              <w:rPr>
                <w:rFonts w:ascii="Arial" w:hAnsi="Arial" w:cs="Arial"/>
                <w:sz w:val="22"/>
                <w:szCs w:val="22"/>
              </w:rPr>
            </w:pPr>
            <w:r w:rsidRPr="00B62DA5">
              <w:rPr>
                <w:rFonts w:ascii="Arial" w:hAnsi="Arial" w:cs="Arial"/>
                <w:b/>
                <w:sz w:val="22"/>
                <w:szCs w:val="22"/>
              </w:rPr>
              <w:t>£</w:t>
            </w:r>
            <w:r w:rsidR="006D2E64">
              <w:rPr>
                <w:rFonts w:ascii="Arial" w:hAnsi="Arial" w:cs="Arial"/>
                <w:b/>
                <w:sz w:val="22"/>
                <w:szCs w:val="22"/>
              </w:rPr>
              <w:t>8.50</w:t>
            </w:r>
          </w:p>
        </w:tc>
      </w:tr>
    </w:tbl>
    <w:p w14:paraId="22616457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06ADD810" w14:textId="77777777" w:rsidR="006D2E64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>If you would like your child to take up instrumental lessons</w:t>
      </w:r>
      <w:r w:rsidR="006D2E64">
        <w:rPr>
          <w:rFonts w:ascii="Arial" w:hAnsi="Arial" w:cs="Arial"/>
          <w:sz w:val="22"/>
          <w:szCs w:val="22"/>
        </w:rPr>
        <w:t>,</w:t>
      </w:r>
      <w:r w:rsidRPr="00B62DA5">
        <w:rPr>
          <w:rFonts w:ascii="Arial" w:hAnsi="Arial" w:cs="Arial"/>
          <w:sz w:val="22"/>
          <w:szCs w:val="22"/>
        </w:rPr>
        <w:t xml:space="preserve"> please complete the </w:t>
      </w:r>
      <w:r>
        <w:rPr>
          <w:rFonts w:ascii="Arial" w:hAnsi="Arial" w:cs="Arial"/>
          <w:sz w:val="22"/>
          <w:szCs w:val="22"/>
        </w:rPr>
        <w:t>application form</w:t>
      </w:r>
      <w:r w:rsidRPr="00B62DA5">
        <w:rPr>
          <w:rFonts w:ascii="Arial" w:hAnsi="Arial" w:cs="Arial"/>
          <w:sz w:val="22"/>
          <w:szCs w:val="22"/>
        </w:rPr>
        <w:t xml:space="preserve"> overleaf and </w:t>
      </w:r>
      <w:r>
        <w:rPr>
          <w:rFonts w:ascii="Arial" w:hAnsi="Arial" w:cs="Arial"/>
          <w:sz w:val="22"/>
          <w:szCs w:val="22"/>
        </w:rPr>
        <w:t xml:space="preserve">either hand into the school office or email to </w:t>
      </w:r>
      <w:hyperlink r:id="rId11" w:history="1">
        <w:r w:rsidRPr="004938C2">
          <w:rPr>
            <w:rStyle w:val="Hyperlink"/>
            <w:rFonts w:ascii="Arial" w:hAnsi="Arial" w:cs="Arial"/>
            <w:sz w:val="22"/>
            <w:szCs w:val="22"/>
          </w:rPr>
          <w:t>office@parkfieldschool.co.uk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0D532ADC" w14:textId="2C6A6214" w:rsidR="00C9302B" w:rsidRPr="00B62DA5" w:rsidRDefault="006D2E64" w:rsidP="00C9302B">
      <w:pPr>
        <w:ind w:left="-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there is space available, we</w:t>
      </w:r>
      <w:r w:rsidR="00C9302B" w:rsidRPr="00B62DA5">
        <w:rPr>
          <w:rFonts w:ascii="Arial" w:hAnsi="Arial" w:cs="Arial"/>
          <w:sz w:val="22"/>
          <w:szCs w:val="22"/>
        </w:rPr>
        <w:t xml:space="preserve"> will then pass on your information to the relevant teacher who will contact you directly in due course</w:t>
      </w:r>
      <w:r>
        <w:rPr>
          <w:rFonts w:ascii="Arial" w:hAnsi="Arial" w:cs="Arial"/>
          <w:sz w:val="22"/>
          <w:szCs w:val="22"/>
        </w:rPr>
        <w:t xml:space="preserve">.  </w:t>
      </w:r>
    </w:p>
    <w:p w14:paraId="4A9FF7D0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75F2C1BF" w14:textId="77777777" w:rsidR="00C9302B" w:rsidRPr="00A26CFB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A26CFB">
        <w:rPr>
          <w:rFonts w:ascii="Arial" w:hAnsi="Arial" w:cs="Arial"/>
          <w:sz w:val="22"/>
          <w:szCs w:val="22"/>
        </w:rPr>
        <w:t>Instruments can be hired, subject to availability, at a reduced rate through Somerset Music Service</w:t>
      </w:r>
    </w:p>
    <w:p w14:paraId="7CFFBEC2" w14:textId="77777777" w:rsidR="00C9302B" w:rsidRPr="00A26CFB" w:rsidRDefault="006D2E64" w:rsidP="00C9302B">
      <w:pPr>
        <w:rPr>
          <w:rFonts w:ascii="Arial" w:hAnsi="Arial" w:cs="Arial"/>
          <w:sz w:val="22"/>
          <w:szCs w:val="22"/>
        </w:rPr>
      </w:pPr>
      <w:hyperlink r:id="rId12" w:history="1">
        <w:r w:rsidR="00C9302B" w:rsidRPr="00A26CFB">
          <w:rPr>
            <w:rStyle w:val="Hyperlink"/>
            <w:rFonts w:ascii="Arial" w:hAnsi="Arial" w:cs="Arial"/>
            <w:sz w:val="22"/>
            <w:szCs w:val="22"/>
          </w:rPr>
          <w:t>https://somersetmusic.co.uk/instrument-hire/</w:t>
        </w:r>
      </w:hyperlink>
      <w:hyperlink r:id="rId13">
        <w:r w:rsidR="00C9302B" w:rsidRPr="00A26CFB">
          <w:rPr>
            <w:rFonts w:ascii="Arial" w:hAnsi="Arial" w:cs="Arial"/>
            <w:sz w:val="22"/>
            <w:szCs w:val="22"/>
          </w:rPr>
          <w:t xml:space="preserve"> </w:t>
        </w:r>
      </w:hyperlink>
      <w:r w:rsidR="00C9302B" w:rsidRPr="00A26CFB">
        <w:rPr>
          <w:rFonts w:ascii="Arial" w:hAnsi="Arial" w:cs="Arial"/>
          <w:sz w:val="22"/>
          <w:szCs w:val="22"/>
        </w:rPr>
        <w:t>and can also be obtained on a rental/hire purchase scheme from local music shops such as John Packer Ltd</w:t>
      </w:r>
      <w:hyperlink r:id="rId14">
        <w:r w:rsidR="00C9302B" w:rsidRPr="00A26CFB">
          <w:rPr>
            <w:rFonts w:ascii="Arial" w:hAnsi="Arial" w:cs="Arial"/>
            <w:sz w:val="22"/>
            <w:szCs w:val="22"/>
          </w:rPr>
          <w:t xml:space="preserve"> </w:t>
        </w:r>
      </w:hyperlink>
      <w:r w:rsidR="00C9302B" w:rsidRPr="00A26CFB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="00C9302B" w:rsidRPr="00A26CFB">
          <w:rPr>
            <w:rStyle w:val="Hyperlink"/>
            <w:rFonts w:ascii="Arial" w:hAnsi="Arial" w:cs="Arial"/>
            <w:sz w:val="22"/>
            <w:szCs w:val="22"/>
          </w:rPr>
          <w:t>https://www.johnpacker.co.uk/hire</w:t>
        </w:r>
      </w:hyperlink>
      <w:r w:rsidR="00C9302B" w:rsidRPr="00A26CFB">
        <w:rPr>
          <w:rFonts w:ascii="Arial" w:hAnsi="Arial" w:cs="Arial"/>
          <w:sz w:val="22"/>
          <w:szCs w:val="22"/>
        </w:rPr>
        <w:t xml:space="preserve">. This is always a useful way to ‘try before you buy’ until you are certain that your child wishes to continue playing. </w:t>
      </w:r>
    </w:p>
    <w:p w14:paraId="7A461AC6" w14:textId="77777777" w:rsidR="00C9302B" w:rsidRDefault="00C9302B" w:rsidP="00C9302B">
      <w:pPr>
        <w:ind w:left="-5"/>
        <w:rPr>
          <w:rFonts w:ascii="Arial" w:hAnsi="Arial" w:cs="Arial"/>
          <w:sz w:val="22"/>
          <w:szCs w:val="22"/>
        </w:rPr>
      </w:pPr>
    </w:p>
    <w:p w14:paraId="6E7E1956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</w:p>
    <w:p w14:paraId="769ED85F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If you have any queries regarding instrumental lessons, please do not hesitate to contact me. </w:t>
      </w:r>
    </w:p>
    <w:p w14:paraId="46DFB683" w14:textId="77777777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0F699F20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620A58CD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Yours sincerely </w:t>
      </w:r>
    </w:p>
    <w:p w14:paraId="41FDA9EE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3B6CFA29" w14:textId="77777777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4144" behindDoc="1" locked="0" layoutInCell="1" allowOverlap="1" wp14:anchorId="5CD0A821" wp14:editId="4BCEEC8E">
            <wp:simplePos x="0" y="0"/>
            <wp:positionH relativeFrom="margin">
              <wp:posOffset>5150485</wp:posOffset>
            </wp:positionH>
            <wp:positionV relativeFrom="page">
              <wp:posOffset>8334375</wp:posOffset>
            </wp:positionV>
            <wp:extent cx="1365885" cy="981710"/>
            <wp:effectExtent l="0" t="0" r="5715" b="8890"/>
            <wp:wrapTight wrapText="bothSides">
              <wp:wrapPolygon edited="0">
                <wp:start x="0" y="0"/>
                <wp:lineTo x="0" y="21376"/>
                <wp:lineTo x="21389" y="21376"/>
                <wp:lineTo x="213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62DA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C55D302" wp14:editId="638CE23E">
            <wp:extent cx="1390844" cy="53347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iann Hop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844" cy="53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5C38B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63EBA4BA" w14:textId="77777777" w:rsidR="00C9302B" w:rsidRPr="00A26CFB" w:rsidRDefault="00C9302B" w:rsidP="00C9302B">
      <w:pPr>
        <w:rPr>
          <w:rFonts w:ascii="Arial" w:hAnsi="Arial" w:cs="Arial"/>
          <w:sz w:val="22"/>
          <w:szCs w:val="22"/>
          <w:u w:color="000000"/>
        </w:rPr>
      </w:pPr>
      <w:r w:rsidRPr="00A26CFB">
        <w:rPr>
          <w:rFonts w:ascii="Arial" w:hAnsi="Arial" w:cs="Arial"/>
          <w:sz w:val="22"/>
          <w:szCs w:val="22"/>
          <w:u w:color="000000"/>
        </w:rPr>
        <w:t>Mrs L Hope</w:t>
      </w:r>
    </w:p>
    <w:p w14:paraId="621B6FBA" w14:textId="77777777" w:rsidR="00C9302B" w:rsidRPr="00A26CFB" w:rsidRDefault="00C9302B" w:rsidP="00C9302B">
      <w:pPr>
        <w:rPr>
          <w:rFonts w:ascii="Arial" w:hAnsi="Arial" w:cs="Arial"/>
          <w:sz w:val="22"/>
          <w:szCs w:val="22"/>
        </w:rPr>
      </w:pPr>
      <w:r w:rsidRPr="00A26CFB">
        <w:rPr>
          <w:rFonts w:ascii="Arial" w:hAnsi="Arial" w:cs="Arial"/>
          <w:sz w:val="22"/>
          <w:szCs w:val="22"/>
        </w:rPr>
        <w:t>Music Teacher</w:t>
      </w:r>
    </w:p>
    <w:p w14:paraId="519A0B96" w14:textId="77777777" w:rsidR="00C9302B" w:rsidRDefault="00C9302B" w:rsidP="00C9302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5424385" w14:textId="77777777" w:rsidR="00C9302B" w:rsidRDefault="00C9302B" w:rsidP="00C9302B">
      <w:pPr>
        <w:pStyle w:val="Heading1"/>
        <w:rPr>
          <w:rFonts w:ascii="Arial" w:hAnsi="Arial" w:cs="Arial"/>
          <w:color w:val="auto"/>
          <w:sz w:val="22"/>
          <w:szCs w:val="22"/>
        </w:rPr>
      </w:pPr>
    </w:p>
    <w:p w14:paraId="0ACD6E5D" w14:textId="3410F1E6" w:rsidR="00C9302B" w:rsidRDefault="00C9302B" w:rsidP="00C9302B">
      <w:pPr>
        <w:pStyle w:val="Heading1"/>
        <w:rPr>
          <w:rFonts w:ascii="Arial" w:hAnsi="Arial" w:cs="Arial"/>
          <w:color w:val="auto"/>
          <w:sz w:val="22"/>
          <w:szCs w:val="22"/>
        </w:rPr>
      </w:pPr>
    </w:p>
    <w:p w14:paraId="091CD46F" w14:textId="77777777" w:rsidR="006D2E64" w:rsidRPr="006D2E64" w:rsidRDefault="006D2E64" w:rsidP="006D2E64"/>
    <w:p w14:paraId="060FAE3F" w14:textId="77777777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229C4CCD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613B2ADD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I would like my child ………………………………………………………… in ………………………………class  </w:t>
      </w:r>
    </w:p>
    <w:p w14:paraId="35E84AAF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to take up lessons on: </w:t>
      </w:r>
    </w:p>
    <w:p w14:paraId="2B85F2B8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i/>
          <w:sz w:val="22"/>
          <w:szCs w:val="22"/>
        </w:rPr>
        <w:t xml:space="preserve"> </w:t>
      </w:r>
    </w:p>
    <w:p w14:paraId="4CBD39D6" w14:textId="77777777" w:rsidR="00C9302B" w:rsidRPr="00B62DA5" w:rsidRDefault="00C9302B" w:rsidP="00C9302B">
      <w:pPr>
        <w:spacing w:line="259" w:lineRule="auto"/>
        <w:ind w:left="61"/>
        <w:jc w:val="center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i/>
          <w:sz w:val="22"/>
          <w:szCs w:val="22"/>
        </w:rPr>
        <w:t xml:space="preserve"> </w:t>
      </w:r>
    </w:p>
    <w:p w14:paraId="12609B0A" w14:textId="77777777" w:rsidR="00C9302B" w:rsidRPr="00B62DA5" w:rsidRDefault="00C9302B" w:rsidP="00C9302B">
      <w:pPr>
        <w:spacing w:after="103" w:line="259" w:lineRule="auto"/>
        <w:ind w:left="12"/>
        <w:jc w:val="center"/>
        <w:rPr>
          <w:rFonts w:ascii="Arial" w:hAnsi="Arial" w:cs="Arial"/>
          <w:i/>
          <w:sz w:val="22"/>
          <w:szCs w:val="22"/>
        </w:rPr>
      </w:pPr>
      <w:r w:rsidRPr="00B62DA5">
        <w:rPr>
          <w:rFonts w:ascii="Arial" w:hAnsi="Arial" w:cs="Arial"/>
          <w:bCs/>
          <w:i/>
          <w:sz w:val="22"/>
          <w:szCs w:val="22"/>
        </w:rPr>
        <w:t>piano</w:t>
      </w:r>
      <w:r>
        <w:rPr>
          <w:rFonts w:ascii="Arial" w:hAnsi="Arial" w:cs="Arial"/>
          <w:bCs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violin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flute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clarinet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saxophone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cornet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trumpet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</w:p>
    <w:p w14:paraId="1F288F60" w14:textId="77777777" w:rsidR="00C9302B" w:rsidRPr="00B62DA5" w:rsidRDefault="00C9302B" w:rsidP="00C9302B">
      <w:pPr>
        <w:spacing w:after="103" w:line="259" w:lineRule="auto"/>
        <w:ind w:left="12"/>
        <w:jc w:val="center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i/>
          <w:sz w:val="22"/>
          <w:szCs w:val="22"/>
        </w:rPr>
        <w:t>tenor horn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trombone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drums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guitar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bass guitar / </w:t>
      </w:r>
      <w:r w:rsidRPr="00B62DA5">
        <w:rPr>
          <w:rFonts w:ascii="Arial" w:hAnsi="Arial" w:cs="Arial"/>
          <w:i/>
          <w:sz w:val="22"/>
          <w:szCs w:val="22"/>
        </w:rPr>
        <w:t>ukulele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>/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B62DA5">
        <w:rPr>
          <w:rFonts w:ascii="Arial" w:hAnsi="Arial" w:cs="Arial"/>
          <w:i/>
          <w:sz w:val="22"/>
          <w:szCs w:val="22"/>
        </w:rPr>
        <w:t xml:space="preserve">voice </w:t>
      </w:r>
    </w:p>
    <w:p w14:paraId="721106F3" w14:textId="77777777" w:rsidR="00C9302B" w:rsidRPr="00B62DA5" w:rsidRDefault="00C9302B" w:rsidP="00C9302B">
      <w:pPr>
        <w:spacing w:after="103" w:line="259" w:lineRule="auto"/>
        <w:ind w:left="12" w:right="6"/>
        <w:jc w:val="center"/>
        <w:rPr>
          <w:rFonts w:ascii="Arial" w:hAnsi="Arial" w:cs="Arial"/>
          <w:b/>
          <w:sz w:val="22"/>
          <w:szCs w:val="22"/>
        </w:rPr>
      </w:pPr>
      <w:r w:rsidRPr="00B62DA5">
        <w:rPr>
          <w:rFonts w:ascii="Arial" w:hAnsi="Arial" w:cs="Arial"/>
          <w:b/>
          <w:i/>
          <w:sz w:val="22"/>
          <w:szCs w:val="22"/>
        </w:rPr>
        <w:t xml:space="preserve">(Please circle appropriate instrument) </w:t>
      </w:r>
    </w:p>
    <w:p w14:paraId="12449782" w14:textId="77777777" w:rsidR="00C9302B" w:rsidRPr="00B62DA5" w:rsidRDefault="00C9302B" w:rsidP="00C9302B">
      <w:pPr>
        <w:spacing w:after="103"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6C751A2F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637A739C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6BB20F4C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Name of Parent / Carer: …………………………………………………………………………………………… </w:t>
      </w:r>
    </w:p>
    <w:p w14:paraId="2901B878" w14:textId="77777777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420E8FC3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43AE0036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Telephone number: ………………………………………….……………………………………………………… </w:t>
      </w:r>
    </w:p>
    <w:p w14:paraId="054ADF54" w14:textId="77777777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2466467A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02AA6933" w14:textId="77777777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>Email address: ………………………………………………………………………………………………………….</w:t>
      </w:r>
    </w:p>
    <w:p w14:paraId="5E9289D0" w14:textId="77777777" w:rsidR="00C9302B" w:rsidRDefault="00C9302B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</w:p>
    <w:p w14:paraId="36BDEAEC" w14:textId="01F3F164" w:rsidR="00C9302B" w:rsidRPr="00B62DA5" w:rsidRDefault="00C9302B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</w:p>
    <w:p w14:paraId="2EEA41F7" w14:textId="33AB58B9" w:rsidR="00C9302B" w:rsidRPr="00B62DA5" w:rsidRDefault="006D2E64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  <w:r w:rsidRPr="00B62DA5">
        <w:rPr>
          <w:rFonts w:ascii="Arial" w:eastAsia="Calibri" w:hAnsi="Arial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2ED061A8" wp14:editId="7C7080E2">
                <wp:simplePos x="0" y="0"/>
                <wp:positionH relativeFrom="column">
                  <wp:posOffset>5915025</wp:posOffset>
                </wp:positionH>
                <wp:positionV relativeFrom="page">
                  <wp:posOffset>6249035</wp:posOffset>
                </wp:positionV>
                <wp:extent cx="284480" cy="256540"/>
                <wp:effectExtent l="0" t="0" r="20320" b="10160"/>
                <wp:wrapTight wrapText="bothSides">
                  <wp:wrapPolygon edited="0">
                    <wp:start x="0" y="0"/>
                    <wp:lineTo x="0" y="20851"/>
                    <wp:lineTo x="21696" y="20851"/>
                    <wp:lineTo x="21696" y="0"/>
                    <wp:lineTo x="0" y="0"/>
                  </wp:wrapPolygon>
                </wp:wrapTight>
                <wp:docPr id="2108" name="Group 2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480" cy="256540"/>
                          <a:chOff x="0" y="0"/>
                          <a:chExt cx="284480" cy="189865"/>
                        </a:xfrm>
                        <a:solidFill>
                          <a:schemeClr val="bg1"/>
                        </a:solidFill>
                      </wpg:grpSpPr>
                      <wps:wsp>
                        <wps:cNvPr id="2873" name="Shape 2873"/>
                        <wps:cNvSpPr/>
                        <wps:spPr>
                          <a:xfrm>
                            <a:off x="0" y="0"/>
                            <a:ext cx="284480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480" h="189865">
                                <a:moveTo>
                                  <a:pt x="0" y="0"/>
                                </a:moveTo>
                                <a:lnTo>
                                  <a:pt x="284480" y="0"/>
                                </a:lnTo>
                                <a:lnTo>
                                  <a:pt x="284480" y="189865"/>
                                </a:lnTo>
                                <a:lnTo>
                                  <a:pt x="0" y="1898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0" y="0"/>
                            <a:ext cx="284480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480" h="189865">
                                <a:moveTo>
                                  <a:pt x="0" y="189865"/>
                                </a:moveTo>
                                <a:lnTo>
                                  <a:pt x="284480" y="189865"/>
                                </a:lnTo>
                                <a:lnTo>
                                  <a:pt x="2844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E3AC94" id="Group 2108" o:spid="_x0000_s1026" style="position:absolute;margin-left:465.75pt;margin-top:492.05pt;width:22.4pt;height:20.2pt;z-index:-251660288;mso-position-vertical-relative:page;mso-height-relative:margin" coordsize="284480,189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">
                <v:shape id="Shape 2873" o:spid="_x0000_s1027" style="position:absolute;width:284480;height:189865;visibility:visible;mso-wrap-style:square;v-text-anchor:top" coordsize="28448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" path="m,l284480,r,189865l,189865,,e" filled="f" stroked="f" strokeweight="0">
                  <v:stroke miterlimit="83231f" joinstyle="miter"/>
                  <v:path arrowok="t" textboxrect="0,0,284480,189865"/>
                </v:shape>
                <v:shape id="Shape 308" o:spid="_x0000_s1028" style="position:absolute;width:284480;height:189865;visibility:visible;mso-wrap-style:square;v-text-anchor:top" coordsize="28448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" path="m,189865r284480,l284480,,,,,189865xe" filled="f" strokeweight="2pt">
                  <v:path arrowok="t" textboxrect="0,0,284480,189865"/>
                </v:shape>
                <w10:wrap type="tight" anchory="page"/>
              </v:group>
            </w:pict>
          </mc:Fallback>
        </mc:AlternateContent>
      </w:r>
    </w:p>
    <w:p w14:paraId="6BF17F96" w14:textId="18B35AB4" w:rsidR="00C9302B" w:rsidRDefault="00C9302B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  <w:r w:rsidRPr="00B62DA5">
        <w:rPr>
          <w:rFonts w:ascii="Arial" w:hAnsi="Arial" w:cs="Arial"/>
          <w:b/>
          <w:sz w:val="22"/>
          <w:szCs w:val="22"/>
        </w:rPr>
        <w:t xml:space="preserve">I agree for my contact details to be passed on to the relevant instrumental teacher            </w:t>
      </w:r>
      <w:r w:rsidRPr="00B62DA5">
        <w:rPr>
          <w:rFonts w:ascii="Arial" w:hAnsi="Arial" w:cs="Arial"/>
          <w:b/>
          <w:sz w:val="22"/>
          <w:szCs w:val="22"/>
        </w:rPr>
        <w:tab/>
      </w:r>
    </w:p>
    <w:p w14:paraId="6637F833" w14:textId="0C39ABA6" w:rsidR="006D2E64" w:rsidRDefault="006D2E64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</w:p>
    <w:p w14:paraId="1B7AC118" w14:textId="70DC6605" w:rsidR="006D2E64" w:rsidRDefault="006D2E64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</w:p>
    <w:p w14:paraId="06BDBB54" w14:textId="5242C46D" w:rsidR="006D2E64" w:rsidRDefault="006D2E64" w:rsidP="00C9302B">
      <w:pPr>
        <w:tabs>
          <w:tab w:val="right" w:pos="10465"/>
        </w:tabs>
        <w:spacing w:line="259" w:lineRule="auto"/>
        <w:rPr>
          <w:rFonts w:ascii="Arial" w:hAnsi="Arial" w:cs="Arial"/>
          <w:b/>
          <w:sz w:val="22"/>
          <w:szCs w:val="22"/>
        </w:rPr>
      </w:pPr>
      <w:r w:rsidRPr="00B62DA5">
        <w:rPr>
          <w:rFonts w:ascii="Arial" w:eastAsia="Calibri" w:hAnsi="Arial" w:cs="Arial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88664DC" wp14:editId="599B0E3B">
                <wp:simplePos x="0" y="0"/>
                <wp:positionH relativeFrom="column">
                  <wp:posOffset>5915025</wp:posOffset>
                </wp:positionH>
                <wp:positionV relativeFrom="page">
                  <wp:posOffset>6839585</wp:posOffset>
                </wp:positionV>
                <wp:extent cx="284480" cy="256540"/>
                <wp:effectExtent l="0" t="0" r="20320" b="10160"/>
                <wp:wrapTight wrapText="bothSides">
                  <wp:wrapPolygon edited="0">
                    <wp:start x="0" y="0"/>
                    <wp:lineTo x="0" y="20851"/>
                    <wp:lineTo x="21696" y="20851"/>
                    <wp:lineTo x="21696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4480" cy="256540"/>
                          <a:chOff x="0" y="0"/>
                          <a:chExt cx="284480" cy="189865"/>
                        </a:xfrm>
                        <a:solidFill>
                          <a:schemeClr val="bg1"/>
                        </a:solidFill>
                      </wpg:grpSpPr>
                      <wps:wsp>
                        <wps:cNvPr id="7" name="Shape 2873"/>
                        <wps:cNvSpPr/>
                        <wps:spPr>
                          <a:xfrm>
                            <a:off x="0" y="0"/>
                            <a:ext cx="284480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480" h="189865">
                                <a:moveTo>
                                  <a:pt x="0" y="0"/>
                                </a:moveTo>
                                <a:lnTo>
                                  <a:pt x="284480" y="0"/>
                                </a:lnTo>
                                <a:lnTo>
                                  <a:pt x="284480" y="189865"/>
                                </a:lnTo>
                                <a:lnTo>
                                  <a:pt x="0" y="1898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308"/>
                        <wps:cNvSpPr/>
                        <wps:spPr>
                          <a:xfrm>
                            <a:off x="0" y="0"/>
                            <a:ext cx="284480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4480" h="189865">
                                <a:moveTo>
                                  <a:pt x="0" y="189865"/>
                                </a:moveTo>
                                <a:lnTo>
                                  <a:pt x="284480" y="189865"/>
                                </a:lnTo>
                                <a:lnTo>
                                  <a:pt x="2844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 w="254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C3340C" id="Group 6" o:spid="_x0000_s1026" style="position:absolute;margin-left:465.75pt;margin-top:538.55pt;width:22.4pt;height:20.2pt;z-index:-251654144;mso-position-vertical-relative:page;mso-height-relative:margin" coordsize="284480,189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">
                <v:shape id="Shape 2873" o:spid="_x0000_s1027" style="position:absolute;width:284480;height:189865;visibility:visible;mso-wrap-style:square;v-text-anchor:top" coordsize="28448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" path="m,l284480,r,189865l,189865,,e" filled="f" stroked="f" strokeweight="0">
                  <v:stroke miterlimit="83231f" joinstyle="miter"/>
                  <v:path arrowok="t" textboxrect="0,0,284480,189865"/>
                </v:shape>
                <v:shape id="Shape 308" o:spid="_x0000_s1028" style="position:absolute;width:284480;height:189865;visibility:visible;mso-wrap-style:square;v-text-anchor:top" coordsize="284480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" path="m,189865r284480,l284480,,,,,189865xe" filled="f" strokeweight="2pt">
                  <v:path arrowok="t" textboxrect="0,0,284480,189865"/>
                </v:shape>
                <w10:wrap type="tight" anchory="page"/>
              </v:group>
            </w:pict>
          </mc:Fallback>
        </mc:AlternateContent>
      </w:r>
      <w:r w:rsidRPr="00B62DA5">
        <w:rPr>
          <w:rFonts w:ascii="Arial" w:hAnsi="Arial" w:cs="Arial"/>
          <w:b/>
          <w:sz w:val="22"/>
          <w:szCs w:val="22"/>
        </w:rPr>
        <w:t xml:space="preserve">I </w:t>
      </w:r>
      <w:r>
        <w:rPr>
          <w:rFonts w:ascii="Arial" w:hAnsi="Arial" w:cs="Arial"/>
          <w:b/>
          <w:sz w:val="22"/>
          <w:szCs w:val="22"/>
        </w:rPr>
        <w:t xml:space="preserve">understand that it will be my responsibility to update the instrumental teacher if </w:t>
      </w:r>
      <w:proofErr w:type="gramStart"/>
      <w:r>
        <w:rPr>
          <w:rFonts w:ascii="Arial" w:hAnsi="Arial" w:cs="Arial"/>
          <w:b/>
          <w:sz w:val="22"/>
          <w:szCs w:val="22"/>
        </w:rPr>
        <w:t>my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</w:t>
      </w:r>
    </w:p>
    <w:p w14:paraId="10E99506" w14:textId="7C6E92EB" w:rsidR="006D2E64" w:rsidRPr="00B62DA5" w:rsidRDefault="006D2E64" w:rsidP="00C9302B">
      <w:pPr>
        <w:tabs>
          <w:tab w:val="right" w:pos="10465"/>
        </w:tabs>
        <w:spacing w:line="259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child is unable to attend a lesson</w:t>
      </w:r>
      <w:r w:rsidRPr="00B62DA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for any reason (</w:t>
      </w: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ie</w:t>
      </w:r>
      <w:proofErr w:type="spellEnd"/>
      <w:proofErr w:type="gramEnd"/>
      <w:r>
        <w:rPr>
          <w:rFonts w:ascii="Arial" w:hAnsi="Arial" w:cs="Arial"/>
          <w:b/>
          <w:sz w:val="22"/>
          <w:szCs w:val="22"/>
        </w:rPr>
        <w:t xml:space="preserve"> school trip, illness/injury)</w:t>
      </w:r>
    </w:p>
    <w:p w14:paraId="07474A43" w14:textId="64370B35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54F88DE8" w14:textId="2FA58EAA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7D5ED8CF" w14:textId="77777777" w:rsidR="006D2E64" w:rsidRPr="00B62DA5" w:rsidRDefault="006D2E64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5E68E581" w14:textId="39F395A0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Signed: …………………………….……………………………………………………… </w:t>
      </w:r>
    </w:p>
    <w:p w14:paraId="7939791A" w14:textId="77777777" w:rsidR="00C9302B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</w:p>
    <w:p w14:paraId="2CE7C239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5212CE36" w14:textId="29CAAAB8" w:rsidR="00C9302B" w:rsidRPr="00B62DA5" w:rsidRDefault="00C9302B" w:rsidP="00C9302B">
      <w:pPr>
        <w:ind w:left="-5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>Date: ……………………</w:t>
      </w:r>
      <w:r>
        <w:rPr>
          <w:rFonts w:ascii="Arial" w:hAnsi="Arial" w:cs="Arial"/>
          <w:sz w:val="22"/>
          <w:szCs w:val="22"/>
        </w:rPr>
        <w:t>……</w:t>
      </w:r>
      <w:r w:rsidR="006D2E64">
        <w:rPr>
          <w:rFonts w:ascii="Arial" w:hAnsi="Arial" w:cs="Arial"/>
          <w:sz w:val="22"/>
          <w:szCs w:val="22"/>
        </w:rPr>
        <w:t>…….</w:t>
      </w:r>
      <w:r>
        <w:rPr>
          <w:rFonts w:ascii="Arial" w:hAnsi="Arial" w:cs="Arial"/>
          <w:sz w:val="22"/>
          <w:szCs w:val="22"/>
        </w:rPr>
        <w:t>…</w:t>
      </w:r>
      <w:proofErr w:type="gramStart"/>
      <w:r>
        <w:rPr>
          <w:rFonts w:ascii="Arial" w:hAnsi="Arial" w:cs="Arial"/>
          <w:sz w:val="22"/>
          <w:szCs w:val="22"/>
        </w:rPr>
        <w:t>…..</w:t>
      </w:r>
      <w:proofErr w:type="gramEnd"/>
      <w:r w:rsidRPr="00B62DA5">
        <w:rPr>
          <w:rFonts w:ascii="Arial" w:hAnsi="Arial" w:cs="Arial"/>
          <w:sz w:val="22"/>
          <w:szCs w:val="22"/>
        </w:rPr>
        <w:t xml:space="preserve">…… </w:t>
      </w:r>
    </w:p>
    <w:p w14:paraId="367DCEBA" w14:textId="77777777" w:rsidR="00C9302B" w:rsidRPr="00B62DA5" w:rsidRDefault="00C9302B" w:rsidP="00C9302B">
      <w:pPr>
        <w:spacing w:line="259" w:lineRule="auto"/>
        <w:rPr>
          <w:rFonts w:ascii="Arial" w:hAnsi="Arial" w:cs="Arial"/>
          <w:sz w:val="22"/>
          <w:szCs w:val="22"/>
        </w:rPr>
      </w:pPr>
      <w:r w:rsidRPr="00B62DA5">
        <w:rPr>
          <w:rFonts w:ascii="Arial" w:hAnsi="Arial" w:cs="Arial"/>
          <w:sz w:val="22"/>
          <w:szCs w:val="22"/>
        </w:rPr>
        <w:t xml:space="preserve"> </w:t>
      </w:r>
    </w:p>
    <w:p w14:paraId="137078A2" w14:textId="77777777" w:rsidR="00C9302B" w:rsidRPr="00B62DA5" w:rsidRDefault="00C9302B" w:rsidP="00C9302B">
      <w:pPr>
        <w:spacing w:after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114FFF66" wp14:editId="4505AAEB">
            <wp:simplePos x="0" y="0"/>
            <wp:positionH relativeFrom="margin">
              <wp:posOffset>5121910</wp:posOffset>
            </wp:positionH>
            <wp:positionV relativeFrom="page">
              <wp:posOffset>8286750</wp:posOffset>
            </wp:positionV>
            <wp:extent cx="1365885" cy="981710"/>
            <wp:effectExtent l="0" t="0" r="5715" b="8890"/>
            <wp:wrapTight wrapText="bothSides">
              <wp:wrapPolygon edited="0">
                <wp:start x="0" y="0"/>
                <wp:lineTo x="0" y="21376"/>
                <wp:lineTo x="21389" y="21376"/>
                <wp:lineTo x="2138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ECD9705" w14:textId="59933F47" w:rsidR="004E338F" w:rsidRDefault="004E338F" w:rsidP="008C7098">
      <w:pPr>
        <w:jc w:val="right"/>
        <w:rPr>
          <w:rFonts w:ascii="Arial" w:eastAsia="Arial" w:hAnsi="Arial" w:cs="Arial"/>
          <w:sz w:val="22"/>
          <w:szCs w:val="22"/>
        </w:rPr>
      </w:pPr>
    </w:p>
    <w:sectPr w:rsidR="004E338F" w:rsidSect="008C31AD">
      <w:headerReference w:type="default" r:id="rId18"/>
      <w:footerReference w:type="default" r:id="rId19"/>
      <w:pgSz w:w="11906" w:h="16838"/>
      <w:pgMar w:top="720" w:right="720" w:bottom="720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E914" w14:textId="77777777" w:rsidR="00F05E2F" w:rsidRDefault="00F05E2F">
      <w:r>
        <w:separator/>
      </w:r>
    </w:p>
  </w:endnote>
  <w:endnote w:type="continuationSeparator" w:id="0">
    <w:p w14:paraId="4B9D8BA1" w14:textId="77777777" w:rsidR="00F05E2F" w:rsidRDefault="00F0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artika">
    <w:altName w:val="Kartika"/>
    <w:charset w:val="00"/>
    <w:family w:val="roman"/>
    <w:pitch w:val="variable"/>
    <w:sig w:usb0="008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638A" w14:textId="77777777" w:rsidR="005A4B22" w:rsidRDefault="005A4B22" w:rsidP="00A9751B">
    <w:pPr>
      <w:jc w:val="both"/>
      <w:rPr>
        <w:rFonts w:cs="Arial"/>
        <w:bCs/>
        <w:color w:val="3A3A3A"/>
        <w:sz w:val="16"/>
        <w:szCs w:val="16"/>
        <w:lang w:val="en" w:eastAsia="en-GB"/>
      </w:rPr>
    </w:pPr>
    <w:r w:rsidRPr="00835C52">
      <w:rPr>
        <w:noProof/>
        <w:color w:val="002060"/>
        <w:sz w:val="18"/>
        <w:szCs w:val="18"/>
        <w:lang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E94E7F1" wp14:editId="1FE1DA69">
              <wp:simplePos x="0" y="0"/>
              <wp:positionH relativeFrom="column">
                <wp:posOffset>-182880</wp:posOffset>
              </wp:positionH>
              <wp:positionV relativeFrom="paragraph">
                <wp:posOffset>78105</wp:posOffset>
              </wp:positionV>
              <wp:extent cx="6990715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907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81592B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4pt,6.15pt" to="536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" strokecolor="#1f497d [3215]"/>
          </w:pict>
        </mc:Fallback>
      </mc:AlternateContent>
    </w:r>
  </w:p>
  <w:p w14:paraId="0FD3A38A" w14:textId="77777777" w:rsidR="005A4B22" w:rsidRPr="003225FB" w:rsidRDefault="005A4B22" w:rsidP="008C31AD">
    <w:pPr>
      <w:jc w:val="both"/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</w:pP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>We take child protection extremely seriously at our school.  If you have a concern, you can speak to any of the school's designated and trained Child Protection officers:</w:t>
    </w:r>
    <w:r w:rsidR="00B53485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 Mrs Mitchell, Mrs Bowkett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or Mr Jones.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Alternatively, you can ring Children Social Care on: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0300 123 2224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or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>email childrens@somerset.gov.uk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260B" w14:textId="77777777" w:rsidR="00F05E2F" w:rsidRDefault="00F05E2F">
      <w:r>
        <w:separator/>
      </w:r>
    </w:p>
  </w:footnote>
  <w:footnote w:type="continuationSeparator" w:id="0">
    <w:p w14:paraId="08345B12" w14:textId="77777777" w:rsidR="00F05E2F" w:rsidRDefault="00F0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F36" w14:textId="446E39A2" w:rsidR="005A4B22" w:rsidRPr="00FD0D5B" w:rsidRDefault="00B334FC" w:rsidP="008C31AD">
    <w:pPr>
      <w:rPr>
        <w:rFonts w:asciiTheme="majorHAnsi" w:hAnsiTheme="majorHAnsi"/>
        <w:b/>
        <w:color w:val="1F497D" w:themeColor="text2"/>
        <w:sz w:val="32"/>
        <w:szCs w:val="32"/>
      </w:rPr>
    </w:pPr>
    <w:r>
      <w:rPr>
        <w:rFonts w:asciiTheme="majorHAnsi" w:hAnsiTheme="majorHAnsi"/>
        <w:noProof/>
        <w:color w:val="1F497D" w:themeColor="text2"/>
        <w:lang w:eastAsia="en-GB"/>
      </w:rPr>
      <w:drawing>
        <wp:anchor distT="0" distB="0" distL="114300" distR="114300" simplePos="0" relativeHeight="251660288" behindDoc="1" locked="0" layoutInCell="1" allowOverlap="1" wp14:anchorId="6AE6D7EB" wp14:editId="2FA0D0F1">
          <wp:simplePos x="0" y="0"/>
          <wp:positionH relativeFrom="margin">
            <wp:align>right</wp:align>
          </wp:positionH>
          <wp:positionV relativeFrom="page">
            <wp:posOffset>295275</wp:posOffset>
          </wp:positionV>
          <wp:extent cx="1362075" cy="1362075"/>
          <wp:effectExtent l="0" t="0" r="9525" b="9525"/>
          <wp:wrapTight wrapText="bothSides">
            <wp:wrapPolygon edited="0">
              <wp:start x="8459" y="0"/>
              <wp:lineTo x="6042" y="1208"/>
              <wp:lineTo x="1510" y="4229"/>
              <wp:lineTo x="0" y="9969"/>
              <wp:lineTo x="906" y="15709"/>
              <wp:lineTo x="5136" y="19938"/>
              <wp:lineTo x="8459" y="21449"/>
              <wp:lineTo x="12990" y="21449"/>
              <wp:lineTo x="16313" y="19938"/>
              <wp:lineTo x="20543" y="15709"/>
              <wp:lineTo x="21449" y="9969"/>
              <wp:lineTo x="20241" y="4531"/>
              <wp:lineTo x="15407" y="1208"/>
              <wp:lineTo x="12990" y="0"/>
              <wp:lineTo x="8459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4B22" w:rsidRPr="00FD0D5B">
      <w:rPr>
        <w:rFonts w:asciiTheme="majorHAnsi" w:hAnsiTheme="majorHAnsi"/>
        <w:b/>
        <w:color w:val="1F497D" w:themeColor="text2"/>
        <w:sz w:val="32"/>
        <w:szCs w:val="32"/>
      </w:rPr>
      <w:t>Parkfield Primary School</w:t>
    </w:r>
  </w:p>
  <w:p w14:paraId="1A35A6DB" w14:textId="77777777" w:rsidR="005A4B22" w:rsidRPr="00FD0D5B" w:rsidRDefault="005A4B22" w:rsidP="008C31AD">
    <w:pPr>
      <w:rPr>
        <w:rFonts w:asciiTheme="majorHAnsi" w:hAnsiTheme="majorHAnsi"/>
        <w:color w:val="1F497D" w:themeColor="text2"/>
      </w:rPr>
    </w:pPr>
    <w:r w:rsidRPr="00FD0D5B">
      <w:rPr>
        <w:rFonts w:asciiTheme="majorHAnsi" w:hAnsiTheme="majorHAnsi"/>
        <w:color w:val="1F497D" w:themeColor="text2"/>
      </w:rPr>
      <w:t>Parkfield Road, Taunton, Somerset, TA1 4RT</w:t>
    </w:r>
  </w:p>
  <w:p w14:paraId="174EEA0A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Headteacher: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Mr Gareth Jones</w:t>
    </w:r>
  </w:p>
  <w:p w14:paraId="49754A3D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Telephone: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(01823) 282125</w:t>
    </w:r>
  </w:p>
  <w:p w14:paraId="33ADE060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Emai</w:t>
    </w:r>
    <w:r w:rsidR="00BD5795">
      <w:rPr>
        <w:rFonts w:asciiTheme="majorHAnsi" w:hAnsiTheme="majorHAnsi"/>
        <w:color w:val="1F497D" w:themeColor="text2"/>
        <w:sz w:val="20"/>
        <w:szCs w:val="20"/>
      </w:rPr>
      <w:t xml:space="preserve">l: </w:t>
    </w:r>
    <w:r w:rsidR="00BD5795">
      <w:rPr>
        <w:rFonts w:asciiTheme="majorHAnsi" w:hAnsiTheme="majorHAnsi"/>
        <w:color w:val="1F497D" w:themeColor="text2"/>
        <w:sz w:val="20"/>
        <w:szCs w:val="20"/>
      </w:rPr>
      <w:tab/>
      <w:t>office@parkfieldschool.co.uk</w:t>
    </w:r>
  </w:p>
  <w:p w14:paraId="30859107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 xml:space="preserve">Website: 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www.parkfieldschool.co.uk</w:t>
    </w:r>
  </w:p>
  <w:p w14:paraId="0F197E55" w14:textId="77777777" w:rsidR="005A4B22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9652E"/>
    <w:multiLevelType w:val="hybridMultilevel"/>
    <w:tmpl w:val="BFCA5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681713"/>
    <w:multiLevelType w:val="hybridMultilevel"/>
    <w:tmpl w:val="EC46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92"/>
    <w:rsid w:val="0000392B"/>
    <w:rsid w:val="00022389"/>
    <w:rsid w:val="00024F7F"/>
    <w:rsid w:val="00026577"/>
    <w:rsid w:val="00036B98"/>
    <w:rsid w:val="00082527"/>
    <w:rsid w:val="00087373"/>
    <w:rsid w:val="00094EB2"/>
    <w:rsid w:val="00095892"/>
    <w:rsid w:val="000F6C3C"/>
    <w:rsid w:val="00103D8A"/>
    <w:rsid w:val="00145F0D"/>
    <w:rsid w:val="00165829"/>
    <w:rsid w:val="001704A8"/>
    <w:rsid w:val="00172DC6"/>
    <w:rsid w:val="001866D9"/>
    <w:rsid w:val="0019550B"/>
    <w:rsid w:val="001A4FA3"/>
    <w:rsid w:val="001C4CD0"/>
    <w:rsid w:val="001E192F"/>
    <w:rsid w:val="001E70E9"/>
    <w:rsid w:val="002370ED"/>
    <w:rsid w:val="00246E13"/>
    <w:rsid w:val="002756EF"/>
    <w:rsid w:val="00275AAD"/>
    <w:rsid w:val="00280D62"/>
    <w:rsid w:val="00304F9A"/>
    <w:rsid w:val="003225FB"/>
    <w:rsid w:val="00325B64"/>
    <w:rsid w:val="003311CF"/>
    <w:rsid w:val="00332BA2"/>
    <w:rsid w:val="0034345E"/>
    <w:rsid w:val="00354242"/>
    <w:rsid w:val="0036141D"/>
    <w:rsid w:val="00380582"/>
    <w:rsid w:val="003858C0"/>
    <w:rsid w:val="0039529B"/>
    <w:rsid w:val="003D49AB"/>
    <w:rsid w:val="004009A6"/>
    <w:rsid w:val="004137BB"/>
    <w:rsid w:val="00422372"/>
    <w:rsid w:val="00446F66"/>
    <w:rsid w:val="00461010"/>
    <w:rsid w:val="004617BF"/>
    <w:rsid w:val="00496493"/>
    <w:rsid w:val="004A6365"/>
    <w:rsid w:val="004A7CA3"/>
    <w:rsid w:val="004D277E"/>
    <w:rsid w:val="004D39E5"/>
    <w:rsid w:val="004D7A3A"/>
    <w:rsid w:val="004E338F"/>
    <w:rsid w:val="004E35B3"/>
    <w:rsid w:val="00536368"/>
    <w:rsid w:val="00540E79"/>
    <w:rsid w:val="00542DFB"/>
    <w:rsid w:val="00553C49"/>
    <w:rsid w:val="005A125F"/>
    <w:rsid w:val="005A4B22"/>
    <w:rsid w:val="005C065E"/>
    <w:rsid w:val="005D65A2"/>
    <w:rsid w:val="00605597"/>
    <w:rsid w:val="006065B8"/>
    <w:rsid w:val="00645A74"/>
    <w:rsid w:val="00653051"/>
    <w:rsid w:val="00653103"/>
    <w:rsid w:val="00657C9D"/>
    <w:rsid w:val="006647F6"/>
    <w:rsid w:val="00672451"/>
    <w:rsid w:val="006C63FC"/>
    <w:rsid w:val="006D2E64"/>
    <w:rsid w:val="006E0991"/>
    <w:rsid w:val="00701427"/>
    <w:rsid w:val="00707D17"/>
    <w:rsid w:val="00746557"/>
    <w:rsid w:val="007F4A30"/>
    <w:rsid w:val="00821C59"/>
    <w:rsid w:val="00835C52"/>
    <w:rsid w:val="00851376"/>
    <w:rsid w:val="00861A03"/>
    <w:rsid w:val="00894629"/>
    <w:rsid w:val="008A233D"/>
    <w:rsid w:val="008A25A9"/>
    <w:rsid w:val="008B7B3C"/>
    <w:rsid w:val="008C31AD"/>
    <w:rsid w:val="008C3A10"/>
    <w:rsid w:val="008C5DAE"/>
    <w:rsid w:val="008C7098"/>
    <w:rsid w:val="008D0401"/>
    <w:rsid w:val="008E30A5"/>
    <w:rsid w:val="009044EE"/>
    <w:rsid w:val="0093011D"/>
    <w:rsid w:val="00966BD7"/>
    <w:rsid w:val="00976A0E"/>
    <w:rsid w:val="009C53D9"/>
    <w:rsid w:val="009D22BB"/>
    <w:rsid w:val="009F5E71"/>
    <w:rsid w:val="00A05747"/>
    <w:rsid w:val="00A07179"/>
    <w:rsid w:val="00A145B4"/>
    <w:rsid w:val="00A21112"/>
    <w:rsid w:val="00A36F5B"/>
    <w:rsid w:val="00A51CB0"/>
    <w:rsid w:val="00A6572D"/>
    <w:rsid w:val="00A93888"/>
    <w:rsid w:val="00A9751B"/>
    <w:rsid w:val="00AD408B"/>
    <w:rsid w:val="00B23064"/>
    <w:rsid w:val="00B334FC"/>
    <w:rsid w:val="00B52060"/>
    <w:rsid w:val="00B53485"/>
    <w:rsid w:val="00B57D82"/>
    <w:rsid w:val="00B7160B"/>
    <w:rsid w:val="00B76D75"/>
    <w:rsid w:val="00BB1900"/>
    <w:rsid w:val="00BB24F0"/>
    <w:rsid w:val="00BC0DDD"/>
    <w:rsid w:val="00BC79BD"/>
    <w:rsid w:val="00BD5795"/>
    <w:rsid w:val="00BE28CA"/>
    <w:rsid w:val="00BF30A2"/>
    <w:rsid w:val="00BF547A"/>
    <w:rsid w:val="00C06184"/>
    <w:rsid w:val="00C14AEB"/>
    <w:rsid w:val="00C21DA8"/>
    <w:rsid w:val="00C45578"/>
    <w:rsid w:val="00C672DD"/>
    <w:rsid w:val="00C676FB"/>
    <w:rsid w:val="00C9302B"/>
    <w:rsid w:val="00C94F8E"/>
    <w:rsid w:val="00CA44F3"/>
    <w:rsid w:val="00CB4C0F"/>
    <w:rsid w:val="00CD74F5"/>
    <w:rsid w:val="00CE3587"/>
    <w:rsid w:val="00CE763F"/>
    <w:rsid w:val="00D046EE"/>
    <w:rsid w:val="00D30943"/>
    <w:rsid w:val="00D53DF2"/>
    <w:rsid w:val="00DC3C5D"/>
    <w:rsid w:val="00DF4984"/>
    <w:rsid w:val="00E031C1"/>
    <w:rsid w:val="00E15AB0"/>
    <w:rsid w:val="00E34C2B"/>
    <w:rsid w:val="00E400C5"/>
    <w:rsid w:val="00E814C9"/>
    <w:rsid w:val="00EC2C27"/>
    <w:rsid w:val="00EC7546"/>
    <w:rsid w:val="00ED718C"/>
    <w:rsid w:val="00EE2902"/>
    <w:rsid w:val="00EE3146"/>
    <w:rsid w:val="00EE3226"/>
    <w:rsid w:val="00F05179"/>
    <w:rsid w:val="00F05E2F"/>
    <w:rsid w:val="00F13D45"/>
    <w:rsid w:val="00F76787"/>
    <w:rsid w:val="00FB455C"/>
    <w:rsid w:val="00FB46B8"/>
    <w:rsid w:val="00FC272A"/>
    <w:rsid w:val="00FC7C6A"/>
    <w:rsid w:val="00FD0D5B"/>
    <w:rsid w:val="00FE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97E76"/>
  <w15:docId w15:val="{76BC6DA9-D63E-44F9-B33F-80A3C584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5578"/>
    <w:rPr>
      <w:rFonts w:ascii="Century Gothic" w:hAnsi="Century Gothic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930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4C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4C0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4C0F"/>
    <w:rPr>
      <w:rFonts w:ascii="Tahoma" w:hAnsi="Tahoma" w:cs="Tahoma"/>
      <w:sz w:val="16"/>
      <w:szCs w:val="16"/>
    </w:rPr>
  </w:style>
  <w:style w:type="character" w:styleId="Hyperlink">
    <w:name w:val="Hyperlink"/>
    <w:rsid w:val="00B23064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C31AD"/>
    <w:rPr>
      <w:rFonts w:ascii="Century Gothic" w:hAnsi="Century Gothic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704A8"/>
    <w:pPr>
      <w:spacing w:before="100" w:beforeAutospacing="1" w:after="100" w:afterAutospacing="1"/>
    </w:pPr>
    <w:rPr>
      <w:rFonts w:ascii="Times New Roman" w:eastAsiaTheme="minorHAnsi" w:hAnsi="Times New Roman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5A4B2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A6365"/>
    <w:rPr>
      <w:rFonts w:ascii="Century Gothic" w:hAnsi="Century Gothic"/>
      <w:sz w:val="24"/>
      <w:szCs w:val="24"/>
      <w:lang w:eastAsia="en-US"/>
    </w:rPr>
  </w:style>
  <w:style w:type="table" w:styleId="TableGrid">
    <w:name w:val="Table Grid"/>
    <w:basedOn w:val="TableNormal"/>
    <w:rsid w:val="00BD5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9302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customStyle="1" w:styleId="TableGrid0">
    <w:name w:val="TableGrid"/>
    <w:rsid w:val="00C9302B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omerset.org.uk/sites/somersetmusic/Pages/Instrument%20Hire.aspx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somersetmusic.co.uk/instrument-hire/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parkfieldschool.co.uk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johnpacker.co.uk/hire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johnpacker.co.uk/hi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t%20Johns%202017%20My%20Documents\My%20Documents\LettersNewsletters\2016%202017%20Letterheads\Letterhead%20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9962b9-5a2a-4c27-8c1d-88abce1f3c29">
      <Terms xmlns="http://schemas.microsoft.com/office/infopath/2007/PartnerControls"/>
    </lcf76f155ced4ddcb4097134ff3c332f>
    <TaxCatchAll xmlns="d625f226-d08d-4266-ba96-3b11ed3c947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640508b372b6343191bebe6bff7ec8a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d1594ddfbe1daefbe6c8943cacc0393a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9419DF-DED0-40B8-8F6D-678356D2550B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d625f226-d08d-4266-ba96-3b11ed3c947a"/>
    <ds:schemaRef ds:uri="da9962b9-5a2a-4c27-8c1d-88abce1f3c29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22323C8-37E4-41AC-8CA1-A3E548B2F7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ACC7AE-33D2-4149-B243-850C78F1444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C372324-A9DA-4630-94C1-EE18A4CBC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 A4</Template>
  <TotalTime>11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Somerset County Council</Company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Gareth Jones</dc:creator>
  <cp:lastModifiedBy>Becky Courtney</cp:lastModifiedBy>
  <cp:revision>2</cp:revision>
  <cp:lastPrinted>2025-02-13T09:39:00Z</cp:lastPrinted>
  <dcterms:created xsi:type="dcterms:W3CDTF">2025-07-23T15:02:00Z</dcterms:created>
  <dcterms:modified xsi:type="dcterms:W3CDTF">2025-07-23T15:02:00Z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